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199" w:type="dxa"/>
        <w:tblInd w:w="-993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Układ — tabela"/>
      </w:tblPr>
      <w:tblGrid>
        <w:gridCol w:w="11199"/>
      </w:tblGrid>
      <w:tr w:rsidR="00E15AA2" w:rsidRPr="00176350" w14:paraId="4763C0C7" w14:textId="77777777" w:rsidTr="00E15AA2">
        <w:trPr>
          <w:trHeight w:val="2112"/>
        </w:trPr>
        <w:tc>
          <w:tcPr>
            <w:tcW w:w="11199" w:type="dxa"/>
            <w:tcBorders>
              <w:bottom w:val="nil"/>
            </w:tcBorders>
          </w:tcPr>
          <w:p w14:paraId="4B925215" w14:textId="1F6B126A" w:rsidR="00E15AA2" w:rsidRPr="00176350" w:rsidRDefault="00E15AA2" w:rsidP="00E15AA2">
            <w:pPr>
              <w:pStyle w:val="Tytu"/>
              <w:ind w:left="5138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ED497D7" wp14:editId="3362208E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586105</wp:posOffset>
                  </wp:positionV>
                  <wp:extent cx="1952037" cy="714375"/>
                  <wp:effectExtent l="0" t="0" r="0" b="0"/>
                  <wp:wrapNone/>
                  <wp:docPr id="2232952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037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5C78">
              <w:rPr>
                <w:noProof/>
              </w:rPr>
              <w:t>WNIOSEK KONKURSOWY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>MINIGRANTY 202</w:t>
            </w:r>
            <w:r w:rsidR="008B5D00">
              <w:rPr>
                <w:noProof/>
              </w:rPr>
              <w:t>6</w:t>
            </w:r>
            <w:r>
              <w:rPr>
                <w:noProof/>
              </w:rPr>
              <w:br/>
              <w:t>w Fundacji Historia Vita</w:t>
            </w:r>
          </w:p>
        </w:tc>
      </w:tr>
    </w:tbl>
    <w:p w14:paraId="630C1789" w14:textId="77777777" w:rsidR="00341B28" w:rsidRPr="00341B28" w:rsidRDefault="00341B28" w:rsidP="000A0535">
      <w:pPr>
        <w:tabs>
          <w:tab w:val="num" w:pos="-76"/>
        </w:tabs>
        <w:ind w:left="-76"/>
        <w:rPr>
          <w:rStyle w:val="Pogrubienie"/>
        </w:rPr>
      </w:pPr>
      <w:r w:rsidRPr="00341B28">
        <w:rPr>
          <w:rStyle w:val="Pogrubienie"/>
        </w:rPr>
        <w:t>WZÓR WNIOSKU KONKURSOWEGO</w:t>
      </w:r>
    </w:p>
    <w:p w14:paraId="4B026D95" w14:textId="0518495E" w:rsidR="00341B28" w:rsidRPr="00341B28" w:rsidRDefault="00341B28" w:rsidP="00341B28">
      <w:pPr>
        <w:tabs>
          <w:tab w:val="num" w:pos="-76"/>
        </w:tabs>
        <w:ind w:left="-76"/>
        <w:rPr>
          <w:rFonts w:asciiTheme="minorHAnsi" w:hAnsiTheme="minorHAnsi" w:cstheme="minorHAnsi"/>
          <w:b/>
          <w:bCs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 xml:space="preserve">Wniosek o Minigrant </w:t>
      </w:r>
      <w:r>
        <w:rPr>
          <w:rFonts w:asciiTheme="minorHAnsi" w:hAnsiTheme="minorHAnsi" w:cstheme="minorHAnsi"/>
          <w:b/>
          <w:bCs/>
          <w:noProof/>
        </w:rPr>
        <w:t xml:space="preserve">w </w:t>
      </w:r>
      <w:r w:rsidRPr="00341B28">
        <w:rPr>
          <w:rFonts w:asciiTheme="minorHAnsi" w:hAnsiTheme="minorHAnsi" w:cstheme="minorHAnsi"/>
          <w:b/>
          <w:bCs/>
          <w:noProof/>
        </w:rPr>
        <w:t>Fundacji Historia Vita – 202</w:t>
      </w:r>
      <w:r w:rsidR="008B5D00">
        <w:rPr>
          <w:rFonts w:asciiTheme="minorHAnsi" w:hAnsiTheme="minorHAnsi" w:cstheme="minorHAnsi"/>
          <w:b/>
          <w:bCs/>
          <w:noProof/>
        </w:rPr>
        <w:t>6</w:t>
      </w:r>
    </w:p>
    <w:p w14:paraId="3732BA1E" w14:textId="77777777" w:rsidR="00341B28" w:rsidRPr="00341B28" w:rsidRDefault="00341B28" w:rsidP="00341B28">
      <w:pPr>
        <w:tabs>
          <w:tab w:val="num" w:pos="-76"/>
        </w:tabs>
        <w:ind w:left="-76"/>
        <w:rPr>
          <w:rFonts w:asciiTheme="minorHAnsi" w:hAnsiTheme="minorHAnsi" w:cstheme="minorHAnsi"/>
          <w:b/>
          <w:bCs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A. Dane projektowe</w:t>
      </w:r>
    </w:p>
    <w:p w14:paraId="301AEFE9" w14:textId="77777777" w:rsidR="00341B28" w:rsidRPr="00341B28" w:rsidRDefault="00341B28" w:rsidP="00341B28">
      <w:pPr>
        <w:numPr>
          <w:ilvl w:val="0"/>
          <w:numId w:val="37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Tytuł projektu:</w:t>
      </w:r>
      <w:r w:rsidRPr="00341B28">
        <w:rPr>
          <w:rFonts w:asciiTheme="minorHAnsi" w:hAnsiTheme="minorHAnsi" w:cstheme="minorHAnsi"/>
          <w:noProof/>
        </w:rPr>
        <w:t xml:space="preserve"> ..........................................................</w:t>
      </w:r>
    </w:p>
    <w:p w14:paraId="14727D69" w14:textId="77777777" w:rsidR="00341B28" w:rsidRPr="00341B28" w:rsidRDefault="00341B28" w:rsidP="00341B28">
      <w:pPr>
        <w:numPr>
          <w:ilvl w:val="0"/>
          <w:numId w:val="37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Forma minigrantu:</w:t>
      </w:r>
      <w:r w:rsidRPr="00341B28">
        <w:rPr>
          <w:rFonts w:asciiTheme="minorHAnsi" w:hAnsiTheme="minorHAnsi" w:cstheme="minorHAnsi"/>
          <w:noProof/>
        </w:rPr>
        <w:t xml:space="preserve"> </w:t>
      </w:r>
      <w:r w:rsidRPr="00341B28">
        <w:rPr>
          <w:rFonts w:ascii="Segoe UI Symbol" w:hAnsi="Segoe UI Symbol" w:cs="Segoe UI Symbol"/>
          <w:noProof/>
        </w:rPr>
        <w:t>☐</w:t>
      </w:r>
      <w:r w:rsidRPr="00341B28">
        <w:rPr>
          <w:rFonts w:asciiTheme="minorHAnsi" w:hAnsiTheme="minorHAnsi" w:cstheme="minorHAnsi"/>
          <w:noProof/>
        </w:rPr>
        <w:t xml:space="preserve"> indywidualny </w:t>
      </w:r>
      <w:r w:rsidRPr="00341B28">
        <w:rPr>
          <w:rFonts w:ascii="Segoe UI Symbol" w:hAnsi="Segoe UI Symbol" w:cs="Segoe UI Symbol"/>
          <w:noProof/>
        </w:rPr>
        <w:t>☐</w:t>
      </w:r>
      <w:r w:rsidRPr="00341B28">
        <w:rPr>
          <w:rFonts w:asciiTheme="minorHAnsi" w:hAnsiTheme="minorHAnsi" w:cstheme="minorHAnsi"/>
          <w:noProof/>
        </w:rPr>
        <w:t xml:space="preserve"> grupowy (liczba os</w:t>
      </w:r>
      <w:r w:rsidRPr="00341B28">
        <w:rPr>
          <w:noProof/>
        </w:rPr>
        <w:t>ó</w:t>
      </w:r>
      <w:r w:rsidRPr="00341B28">
        <w:rPr>
          <w:rFonts w:asciiTheme="minorHAnsi" w:hAnsiTheme="minorHAnsi" w:cstheme="minorHAnsi"/>
          <w:noProof/>
        </w:rPr>
        <w:t>b: ...)</w:t>
      </w:r>
    </w:p>
    <w:p w14:paraId="0741EEBA" w14:textId="5C62D39D" w:rsidR="00341B28" w:rsidRPr="00341B28" w:rsidRDefault="00341B28" w:rsidP="00341B28">
      <w:pPr>
        <w:numPr>
          <w:ilvl w:val="0"/>
          <w:numId w:val="37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Kwota wnioskowana:</w:t>
      </w:r>
      <w:r w:rsidRPr="00341B28">
        <w:rPr>
          <w:rFonts w:asciiTheme="minorHAnsi" w:hAnsiTheme="minorHAnsi" w:cstheme="minorHAnsi"/>
          <w:noProof/>
        </w:rPr>
        <w:t xml:space="preserve"> ............ zł (</w:t>
      </w:r>
      <w:r>
        <w:rPr>
          <w:rFonts w:asciiTheme="minorHAnsi" w:hAnsiTheme="minorHAnsi" w:cstheme="minorHAnsi"/>
          <w:noProof/>
        </w:rPr>
        <w:t>do 1</w:t>
      </w:r>
      <w:r w:rsidR="008B5D00">
        <w:rPr>
          <w:rFonts w:asciiTheme="minorHAnsi" w:hAnsiTheme="minorHAnsi" w:cstheme="minorHAnsi"/>
          <w:noProof/>
        </w:rPr>
        <w:t>49</w:t>
      </w:r>
      <w:r>
        <w:rPr>
          <w:rFonts w:asciiTheme="minorHAnsi" w:hAnsiTheme="minorHAnsi" w:cstheme="minorHAnsi"/>
          <w:noProof/>
        </w:rPr>
        <w:t>0</w:t>
      </w:r>
      <w:r w:rsidRPr="00341B28">
        <w:rPr>
          <w:rFonts w:asciiTheme="minorHAnsi" w:hAnsiTheme="minorHAnsi" w:cstheme="minorHAnsi"/>
          <w:noProof/>
        </w:rPr>
        <w:t xml:space="preserve"> zł)</w:t>
      </w:r>
    </w:p>
    <w:p w14:paraId="07701749" w14:textId="77777777" w:rsidR="00341B28" w:rsidRPr="00341B28" w:rsidRDefault="00341B28" w:rsidP="00341B28">
      <w:pPr>
        <w:tabs>
          <w:tab w:val="num" w:pos="-76"/>
        </w:tabs>
        <w:ind w:left="-76"/>
        <w:rPr>
          <w:rFonts w:asciiTheme="minorHAnsi" w:hAnsiTheme="minorHAnsi" w:cstheme="minorHAnsi"/>
          <w:b/>
          <w:bCs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B. Dane lidera projektu</w:t>
      </w:r>
    </w:p>
    <w:p w14:paraId="723A0A75" w14:textId="77777777" w:rsidR="00341B28" w:rsidRPr="00341B28" w:rsidRDefault="00341B28" w:rsidP="00341B28">
      <w:pPr>
        <w:numPr>
          <w:ilvl w:val="0"/>
          <w:numId w:val="38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Imię i nazwisko: ..........................................................</w:t>
      </w:r>
    </w:p>
    <w:p w14:paraId="37B01A86" w14:textId="77777777" w:rsidR="00341B28" w:rsidRPr="00341B28" w:rsidRDefault="00341B28" w:rsidP="00341B28">
      <w:pPr>
        <w:numPr>
          <w:ilvl w:val="0"/>
          <w:numId w:val="38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Telefon: ..........................................................</w:t>
      </w:r>
    </w:p>
    <w:p w14:paraId="79F64F6F" w14:textId="77777777" w:rsidR="00341B28" w:rsidRPr="00341B28" w:rsidRDefault="00341B28" w:rsidP="00341B28">
      <w:pPr>
        <w:numPr>
          <w:ilvl w:val="0"/>
          <w:numId w:val="38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E-mail: ..........................................................</w:t>
      </w:r>
    </w:p>
    <w:p w14:paraId="79523D79" w14:textId="0215E20A" w:rsidR="00341B28" w:rsidRPr="00341B28" w:rsidRDefault="008B5D00" w:rsidP="00341B28">
      <w:pPr>
        <w:numPr>
          <w:ilvl w:val="0"/>
          <w:numId w:val="38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8B5D00">
        <w:rPr>
          <w:rFonts w:asciiTheme="minorHAnsi" w:hAnsiTheme="minorHAnsi" w:cstheme="minorHAnsi"/>
          <w:noProof/>
        </w:rPr>
        <w:t>Filar w obszarze którego działasz (Imladris, Ukraina, Bałtyk, inne/ogólne) i nick/ksywkę po jakiej można Cię tam znaleźć :).</w:t>
      </w:r>
      <w:r w:rsidRPr="008B5D00">
        <w:rPr>
          <w:rFonts w:asciiTheme="minorHAnsi" w:hAnsiTheme="minorHAnsi" w:cstheme="minorHAnsi"/>
          <w:noProof/>
        </w:rPr>
        <w:br/>
        <w:t>Tutaj możesz też wpisać preferowaną formę kontaktu.</w:t>
      </w:r>
      <w:r w:rsidR="00341B28" w:rsidRPr="00341B28">
        <w:rPr>
          <w:rFonts w:asciiTheme="minorHAnsi" w:hAnsiTheme="minorHAnsi" w:cstheme="minorHAnsi"/>
          <w:noProof/>
        </w:rPr>
        <w:t>..................................................</w:t>
      </w:r>
      <w:r>
        <w:rPr>
          <w:rFonts w:asciiTheme="minorHAnsi" w:hAnsiTheme="minorHAnsi" w:cstheme="minorHAnsi"/>
          <w:noProof/>
        </w:rPr>
        <w:t>..... …………………………………………………………………………………………………………………………………………</w:t>
      </w:r>
    </w:p>
    <w:p w14:paraId="630D3760" w14:textId="4970EE03" w:rsidR="00341B28" w:rsidRPr="00341B28" w:rsidRDefault="004820A7" w:rsidP="00341B28">
      <w:pPr>
        <w:numPr>
          <w:ilvl w:val="0"/>
          <w:numId w:val="38"/>
        </w:numPr>
        <w:tabs>
          <w:tab w:val="num" w:pos="-76"/>
        </w:tabs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>Dane</w:t>
      </w:r>
      <w:r w:rsidR="00341B28" w:rsidRPr="00341B28">
        <w:rPr>
          <w:rFonts w:asciiTheme="minorHAnsi" w:hAnsiTheme="minorHAnsi" w:cstheme="minorHAnsi"/>
          <w:noProof/>
        </w:rPr>
        <w:t xml:space="preserve"> profilu SOW</w:t>
      </w:r>
      <w:r w:rsidR="00307C33">
        <w:rPr>
          <w:rFonts w:asciiTheme="minorHAnsi" w:hAnsiTheme="minorHAnsi" w:cstheme="minorHAnsi"/>
          <w:noProof/>
        </w:rPr>
        <w:t xml:space="preserve"> (Imię i Nazwisko wpisane w systemie)</w:t>
      </w:r>
      <w:r w:rsidR="00341B28" w:rsidRPr="00341B28">
        <w:rPr>
          <w:rFonts w:asciiTheme="minorHAnsi" w:hAnsiTheme="minorHAnsi" w:cstheme="minorHAnsi"/>
          <w:noProof/>
        </w:rPr>
        <w:t>: ..................................................</w:t>
      </w:r>
    </w:p>
    <w:p w14:paraId="1762D607" w14:textId="45B9965F" w:rsidR="00E56ED9" w:rsidRDefault="00341B28" w:rsidP="00341B28">
      <w:pPr>
        <w:numPr>
          <w:ilvl w:val="0"/>
          <w:numId w:val="38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Oświadczam, że mój profil w SOW</w:t>
      </w:r>
      <w:r w:rsidR="00E56ED9">
        <w:rPr>
          <w:rFonts w:asciiTheme="minorHAnsi" w:hAnsiTheme="minorHAnsi" w:cstheme="minorHAnsi"/>
          <w:noProof/>
        </w:rPr>
        <w:t xml:space="preserve"> jako wolontariusz Fundacji Historia Vita</w:t>
      </w:r>
      <w:r w:rsidRPr="00341B28">
        <w:rPr>
          <w:rFonts w:asciiTheme="minorHAnsi" w:hAnsiTheme="minorHAnsi" w:cstheme="minorHAnsi"/>
          <w:noProof/>
        </w:rPr>
        <w:t xml:space="preserve"> jest aktywny</w:t>
      </w:r>
      <w:r w:rsidR="00E56ED9">
        <w:rPr>
          <w:rFonts w:asciiTheme="minorHAnsi" w:hAnsiTheme="minorHAnsi" w:cstheme="minorHAnsi"/>
          <w:noProof/>
        </w:rPr>
        <w:t>.</w:t>
      </w:r>
    </w:p>
    <w:p w14:paraId="0D1257C9" w14:textId="38686120" w:rsidR="00341B28" w:rsidRPr="00341B28" w:rsidRDefault="00341B28" w:rsidP="00E56ED9">
      <w:pPr>
        <w:tabs>
          <w:tab w:val="num" w:pos="720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="Segoe UI Symbol" w:hAnsi="Segoe UI Symbol" w:cs="Segoe UI Symbol"/>
          <w:noProof/>
        </w:rPr>
        <w:t>☐</w:t>
      </w:r>
      <w:r w:rsidRPr="00341B28">
        <w:rPr>
          <w:rFonts w:asciiTheme="minorHAnsi" w:hAnsiTheme="minorHAnsi" w:cstheme="minorHAnsi"/>
          <w:noProof/>
        </w:rPr>
        <w:t xml:space="preserve"> TAK</w:t>
      </w:r>
    </w:p>
    <w:p w14:paraId="13BE81CE" w14:textId="223D57FF" w:rsidR="00341B28" w:rsidRPr="008B5D00" w:rsidRDefault="00341B28" w:rsidP="00341B28">
      <w:pPr>
        <w:tabs>
          <w:tab w:val="num" w:pos="-76"/>
        </w:tabs>
        <w:ind w:left="-76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C. Członkowie zespołu (w przypadku minigrantu grupowego)</w:t>
      </w:r>
      <w:r w:rsidR="008B5D00">
        <w:rPr>
          <w:rFonts w:asciiTheme="minorHAnsi" w:hAnsiTheme="minorHAnsi" w:cstheme="minorHAnsi"/>
          <w:b/>
          <w:bCs/>
          <w:noProof/>
        </w:rPr>
        <w:br/>
      </w:r>
      <w:r w:rsidR="008B5D00" w:rsidRPr="008B5D00">
        <w:rPr>
          <w:rFonts w:asciiTheme="minorHAnsi" w:hAnsiTheme="minorHAnsi" w:cstheme="minorHAnsi"/>
          <w:noProof/>
        </w:rPr>
        <w:t>Wpisz tutaj kto z wolontariuszy Fundacji będzie realizował projekt razem z Tobą.</w:t>
      </w:r>
    </w:p>
    <w:p w14:paraId="3C101B2F" w14:textId="77777777" w:rsidR="00E56ED9" w:rsidRDefault="00341B28" w:rsidP="00E56ED9">
      <w:pPr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 xml:space="preserve">Imię i nazwisko / kontakt / rola w projekcie: </w:t>
      </w:r>
      <w:r w:rsidR="00E56ED9">
        <w:rPr>
          <w:rFonts w:asciiTheme="minorHAnsi" w:hAnsiTheme="minorHAnsi" w:cstheme="minorHAnsi"/>
          <w:noProof/>
        </w:rPr>
        <w:br/>
      </w:r>
    </w:p>
    <w:p w14:paraId="0E866FC4" w14:textId="3108DCEC" w:rsidR="00341B28" w:rsidRDefault="00341B28" w:rsidP="00E56ED9">
      <w:pPr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.........................................................................................................................................................</w:t>
      </w:r>
    </w:p>
    <w:p w14:paraId="2237EFD2" w14:textId="77777777" w:rsidR="008B5D00" w:rsidRDefault="008B5D00" w:rsidP="008B5D00">
      <w:pPr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.........................................................................................................................................................</w:t>
      </w:r>
    </w:p>
    <w:p w14:paraId="56F811A6" w14:textId="77777777" w:rsidR="008B5D00" w:rsidRDefault="008B5D00" w:rsidP="008B5D00">
      <w:pPr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.........................................................................................................................................................</w:t>
      </w:r>
    </w:p>
    <w:p w14:paraId="05C9ED4B" w14:textId="77777777" w:rsidR="008B5D00" w:rsidRDefault="008B5D00" w:rsidP="008B5D00">
      <w:pPr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.........................................................................................................................................................</w:t>
      </w:r>
    </w:p>
    <w:p w14:paraId="567A60F5" w14:textId="77777777" w:rsidR="00341B28" w:rsidRPr="00341B28" w:rsidRDefault="00341B28" w:rsidP="00341B28">
      <w:pPr>
        <w:tabs>
          <w:tab w:val="num" w:pos="-76"/>
        </w:tabs>
        <w:ind w:left="-76"/>
        <w:rPr>
          <w:rFonts w:asciiTheme="minorHAnsi" w:hAnsiTheme="minorHAnsi" w:cstheme="minorHAnsi"/>
          <w:b/>
          <w:bCs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lastRenderedPageBreak/>
        <w:t>D. Opis projektu</w:t>
      </w:r>
    </w:p>
    <w:p w14:paraId="32DC9650" w14:textId="5D0DD10F" w:rsidR="008B5D00" w:rsidRDefault="00341B28" w:rsidP="00341B28">
      <w:pPr>
        <w:numPr>
          <w:ilvl w:val="0"/>
          <w:numId w:val="39"/>
        </w:numPr>
        <w:tabs>
          <w:tab w:val="num" w:pos="-76"/>
        </w:tabs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b/>
          <w:bCs/>
          <w:noProof/>
        </w:rPr>
        <w:t>Krótki opis pomysłu i celu</w:t>
      </w:r>
      <w:r w:rsidRPr="00341B28">
        <w:rPr>
          <w:rFonts w:asciiTheme="minorHAnsi" w:hAnsiTheme="minorHAnsi" w:cstheme="minorHAnsi"/>
          <w:noProof/>
        </w:rPr>
        <w:t xml:space="preserve"> – </w:t>
      </w:r>
      <w:r>
        <w:rPr>
          <w:rFonts w:asciiTheme="minorHAnsi" w:hAnsiTheme="minorHAnsi" w:cstheme="minorHAnsi"/>
          <w:noProof/>
        </w:rPr>
        <w:t xml:space="preserve">Na czym będzie polegał Twój projekt? </w:t>
      </w:r>
      <w:r w:rsidRPr="00341B28">
        <w:rPr>
          <w:rFonts w:asciiTheme="minorHAnsi" w:hAnsiTheme="minorHAnsi" w:cstheme="minorHAnsi"/>
          <w:noProof/>
        </w:rPr>
        <w:t xml:space="preserve">Co zostanie osiągnięte dzięki </w:t>
      </w:r>
      <w:r>
        <w:rPr>
          <w:rFonts w:asciiTheme="minorHAnsi" w:hAnsiTheme="minorHAnsi" w:cstheme="minorHAnsi"/>
          <w:noProof/>
        </w:rPr>
        <w:t>niemu</w:t>
      </w:r>
      <w:r w:rsidRPr="00341B28">
        <w:rPr>
          <w:rFonts w:asciiTheme="minorHAnsi" w:hAnsiTheme="minorHAnsi" w:cstheme="minorHAnsi"/>
          <w:noProof/>
        </w:rPr>
        <w:t>?</w:t>
      </w:r>
    </w:p>
    <w:p w14:paraId="2FE67E08" w14:textId="1D286CA4" w:rsidR="00341B28" w:rsidRDefault="00341B28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 w:rsidR="008B5D00">
        <w:rPr>
          <w:rFonts w:asciiTheme="minorHAnsi" w:hAnsiTheme="minorHAnsi" w:cstheme="minorHAnsi"/>
          <w:noProof/>
        </w:rPr>
        <w:t>.......................................................................</w:t>
      </w:r>
      <w:r w:rsidRPr="00341B28">
        <w:rPr>
          <w:rFonts w:asciiTheme="minorHAnsi" w:hAnsiTheme="minorHAnsi" w:cstheme="minorHAnsi"/>
          <w:noProof/>
        </w:rPr>
        <w:t xml:space="preserve"> </w:t>
      </w:r>
    </w:p>
    <w:p w14:paraId="17F23175" w14:textId="41600EE6" w:rsid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7F5B90E5" w14:textId="76D29195" w:rsid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21AE8F52" w14:textId="40BD0FA9" w:rsid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3B8AB674" w14:textId="538651E3" w:rsidR="008B5D00" w:rsidRPr="00341B28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487793EE" w14:textId="77777777" w:rsidR="008B5D00" w:rsidRDefault="00341B28" w:rsidP="00341B28">
      <w:pPr>
        <w:numPr>
          <w:ilvl w:val="0"/>
          <w:numId w:val="39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Uzasadnienie</w:t>
      </w:r>
      <w:r w:rsidRPr="00341B28">
        <w:rPr>
          <w:rFonts w:asciiTheme="minorHAnsi" w:hAnsiTheme="minorHAnsi" w:cstheme="minorHAnsi"/>
          <w:noProof/>
        </w:rPr>
        <w:t xml:space="preserve"> – Dlaczego </w:t>
      </w:r>
      <w:r>
        <w:rPr>
          <w:rFonts w:asciiTheme="minorHAnsi" w:hAnsiTheme="minorHAnsi" w:cstheme="minorHAnsi"/>
          <w:noProof/>
        </w:rPr>
        <w:t>chcesz</w:t>
      </w:r>
      <w:r w:rsidRPr="00341B28">
        <w:rPr>
          <w:rFonts w:asciiTheme="minorHAnsi" w:hAnsiTheme="minorHAnsi" w:cstheme="minorHAnsi"/>
          <w:noProof/>
        </w:rPr>
        <w:t xml:space="preserve"> zrealizować ten projekt? Jaki problem/ potrzebę rozwiązuje?</w:t>
      </w:r>
      <w:r w:rsidRPr="00341B28">
        <w:rPr>
          <w:rFonts w:asciiTheme="minorHAnsi" w:hAnsiTheme="minorHAnsi" w:cstheme="minorHAnsi"/>
          <w:noProof/>
        </w:rPr>
        <w:br/>
      </w:r>
      <w:r w:rsidR="008B5D00"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 w:rsidR="008B5D00"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50516FF2" w14:textId="77777777" w:rsid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627DCF14" w14:textId="77777777" w:rsid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387DC961" w14:textId="1BAD6FA2" w:rsidR="00341B28" w:rsidRP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697FAEF9" w14:textId="77777777" w:rsidR="008B5D00" w:rsidRDefault="00341B28" w:rsidP="00341B28">
      <w:pPr>
        <w:numPr>
          <w:ilvl w:val="0"/>
          <w:numId w:val="39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Opis działania i harmonogram</w:t>
      </w:r>
      <w:r w:rsidRPr="00341B28">
        <w:rPr>
          <w:rFonts w:asciiTheme="minorHAnsi" w:hAnsiTheme="minorHAnsi" w:cstheme="minorHAnsi"/>
          <w:noProof/>
        </w:rPr>
        <w:t xml:space="preserve"> (zadania, daty, odpowiedzialni):</w:t>
      </w:r>
      <w:r w:rsidRPr="00341B28">
        <w:rPr>
          <w:rFonts w:asciiTheme="minorHAnsi" w:hAnsiTheme="minorHAnsi" w:cstheme="minorHAnsi"/>
          <w:noProof/>
        </w:rPr>
        <w:br/>
      </w:r>
      <w:r w:rsidR="008B5D00"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 w:rsidR="008B5D00"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59C689E6" w14:textId="77777777" w:rsid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233C7FFD" w14:textId="77777777" w:rsid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0EB65CA1" w14:textId="77777777" w:rsid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4CA36B39" w14:textId="288FB8CC" w:rsidR="00341B28" w:rsidRPr="00341B28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4338EB4F" w14:textId="77777777" w:rsidR="008B5D00" w:rsidRDefault="00341B28" w:rsidP="00341B28">
      <w:pPr>
        <w:numPr>
          <w:ilvl w:val="0"/>
          <w:numId w:val="39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Zaangażowanie wolontariuszy</w:t>
      </w:r>
      <w:r w:rsidRPr="00341B28">
        <w:rPr>
          <w:rFonts w:asciiTheme="minorHAnsi" w:hAnsiTheme="minorHAnsi" w:cstheme="minorHAnsi"/>
          <w:noProof/>
        </w:rPr>
        <w:t xml:space="preserve"> – ilu wolontariuszy będzie brało udział, w jaki sposób?</w:t>
      </w:r>
      <w:r w:rsidRPr="00341B28">
        <w:rPr>
          <w:rFonts w:asciiTheme="minorHAnsi" w:hAnsiTheme="minorHAnsi" w:cstheme="minorHAnsi"/>
          <w:noProof/>
        </w:rPr>
        <w:br/>
      </w:r>
      <w:r w:rsidR="008B5D00"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 w:rsidR="008B5D00"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3631A121" w14:textId="77777777" w:rsid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3A099441" w14:textId="77777777" w:rsid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34555382" w14:textId="2807D912" w:rsidR="00341B28" w:rsidRPr="00341B28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</w:t>
      </w:r>
      <w:r w:rsidR="00341B28" w:rsidRPr="00341B28">
        <w:rPr>
          <w:rFonts w:asciiTheme="minorHAnsi" w:hAnsiTheme="minorHAnsi" w:cstheme="minorHAnsi"/>
          <w:noProof/>
        </w:rPr>
        <w:t>.....</w:t>
      </w:r>
    </w:p>
    <w:p w14:paraId="3AC793BB" w14:textId="6660CB76" w:rsidR="008B5D00" w:rsidRDefault="00341B28" w:rsidP="00341B28">
      <w:pPr>
        <w:numPr>
          <w:ilvl w:val="0"/>
          <w:numId w:val="39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Rezultaty projektu</w:t>
      </w:r>
      <w:r w:rsidRPr="00341B28">
        <w:rPr>
          <w:rFonts w:asciiTheme="minorHAnsi" w:hAnsiTheme="minorHAnsi" w:cstheme="minorHAnsi"/>
          <w:noProof/>
        </w:rPr>
        <w:t xml:space="preserve"> – jakie konkretne efekty zostaną osiągnięte? (mierzalne, opisowe)</w:t>
      </w:r>
      <w:r w:rsidR="008B5D00">
        <w:rPr>
          <w:rFonts w:asciiTheme="minorHAnsi" w:hAnsiTheme="minorHAnsi" w:cstheme="minorHAnsi"/>
          <w:noProof/>
        </w:rPr>
        <w:br/>
      </w:r>
      <w:r w:rsidR="008B5D00" w:rsidRPr="008B5D00">
        <w:rPr>
          <w:rFonts w:asciiTheme="minorHAnsi" w:hAnsiTheme="minorHAnsi" w:cstheme="minorHAnsi"/>
          <w:noProof/>
        </w:rPr>
        <w:t>Pamiętaj, że elementem obowiązkowym są zdjęcia/filmy z realizacji. Uwzględnij to w swoim opisie.</w:t>
      </w:r>
      <w:r w:rsidRPr="00341B28">
        <w:rPr>
          <w:rFonts w:asciiTheme="minorHAnsi" w:hAnsiTheme="minorHAnsi" w:cstheme="minorHAnsi"/>
          <w:noProof/>
        </w:rPr>
        <w:br/>
      </w:r>
      <w:r w:rsidR="008B5D00"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 w:rsidR="008B5D00"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161D64D1" w14:textId="77777777" w:rsid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5D87B71F" w14:textId="77777777" w:rsid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1302B166" w14:textId="77777777" w:rsidR="008B5D00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487167FC" w14:textId="1E5D55AD" w:rsidR="00341B28" w:rsidRPr="00341B28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41AF0C82" w14:textId="13314330" w:rsidR="00341B28" w:rsidRDefault="00341B28" w:rsidP="00341B28">
      <w:pPr>
        <w:numPr>
          <w:ilvl w:val="0"/>
          <w:numId w:val="39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lastRenderedPageBreak/>
        <w:t>Promocja projektu i wolontariatu</w:t>
      </w:r>
      <w:r w:rsidRPr="00341B28">
        <w:rPr>
          <w:rFonts w:asciiTheme="minorHAnsi" w:hAnsiTheme="minorHAnsi" w:cstheme="minorHAnsi"/>
          <w:noProof/>
        </w:rPr>
        <w:br/>
        <w:t>...............................</w:t>
      </w:r>
      <w:r w:rsidR="008B5D00">
        <w:rPr>
          <w:rFonts w:asciiTheme="minorHAnsi" w:hAnsiTheme="minorHAnsi" w:cstheme="minorHAnsi"/>
          <w:noProof/>
        </w:rPr>
        <w:t>.........................</w:t>
      </w:r>
      <w:r w:rsidRPr="00341B28">
        <w:rPr>
          <w:rFonts w:asciiTheme="minorHAnsi" w:hAnsiTheme="minorHAnsi" w:cstheme="minorHAnsi"/>
          <w:noProof/>
        </w:rPr>
        <w:t>............... ..............................................................................................</w:t>
      </w:r>
    </w:p>
    <w:p w14:paraId="1ED3EEDC" w14:textId="63663418" w:rsidR="008B5D00" w:rsidRPr="008B5D00" w:rsidRDefault="008B5D00" w:rsidP="008B5D00">
      <w:pPr>
        <w:pStyle w:val="Akapitzlist"/>
        <w:numPr>
          <w:ilvl w:val="0"/>
          <w:numId w:val="0"/>
        </w:num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8B5D00">
        <w:rPr>
          <w:rFonts w:asciiTheme="minorHAnsi" w:hAnsiTheme="minorHAnsi" w:cstheme="minorHAnsi"/>
          <w:noProof/>
        </w:rPr>
        <w:t>.................</w:t>
      </w:r>
      <w:r>
        <w:rPr>
          <w:rFonts w:asciiTheme="minorHAnsi" w:hAnsiTheme="minorHAnsi" w:cstheme="minorHAnsi"/>
          <w:noProof/>
        </w:rPr>
        <w:t>.................</w:t>
      </w:r>
      <w:r w:rsidRPr="008B5D00">
        <w:rPr>
          <w:rFonts w:asciiTheme="minorHAnsi" w:hAnsiTheme="minorHAnsi" w:cstheme="minorHAnsi"/>
          <w:noProof/>
        </w:rPr>
        <w:t>.....................................................................................................................................................</w:t>
      </w:r>
    </w:p>
    <w:p w14:paraId="406DE655" w14:textId="77777777" w:rsidR="008B5D00" w:rsidRPr="00341B28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532A2564" w14:textId="77777777" w:rsidR="008B5D00" w:rsidRPr="00341B28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12E9575B" w14:textId="77777777" w:rsidR="008B5D00" w:rsidRPr="00341B28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...............................................................................................</w:t>
      </w:r>
      <w:r>
        <w:rPr>
          <w:rFonts w:asciiTheme="minorHAnsi" w:hAnsiTheme="minorHAnsi" w:cstheme="minorHAnsi"/>
          <w:noProof/>
        </w:rPr>
        <w:t>.......................................................................</w:t>
      </w:r>
    </w:p>
    <w:p w14:paraId="1DCD87AD" w14:textId="45929893" w:rsidR="008B5D00" w:rsidRPr="008B5D00" w:rsidRDefault="008B5D00" w:rsidP="008B5D00">
      <w:pPr>
        <w:pStyle w:val="Akapitzlist"/>
        <w:numPr>
          <w:ilvl w:val="0"/>
          <w:numId w:val="0"/>
        </w:num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>………………</w:t>
      </w:r>
      <w:r w:rsidRPr="008B5D00">
        <w:rPr>
          <w:rFonts w:asciiTheme="minorHAnsi" w:hAnsiTheme="minorHAnsi" w:cstheme="minorHAnsi"/>
          <w:noProof/>
        </w:rPr>
        <w:t>......................................................................................................................................................................</w:t>
      </w:r>
    </w:p>
    <w:p w14:paraId="4545B214" w14:textId="77777777" w:rsidR="008B5D00" w:rsidRPr="00341B28" w:rsidRDefault="008B5D00" w:rsidP="008B5D00">
      <w:pPr>
        <w:tabs>
          <w:tab w:val="num" w:pos="-76"/>
        </w:tabs>
        <w:ind w:left="720"/>
        <w:rPr>
          <w:rFonts w:asciiTheme="minorHAnsi" w:hAnsiTheme="minorHAnsi" w:cstheme="minorHAnsi"/>
          <w:noProof/>
        </w:rPr>
      </w:pPr>
    </w:p>
    <w:p w14:paraId="737FA885" w14:textId="79D27E62" w:rsidR="00341B28" w:rsidRPr="008B5D00" w:rsidRDefault="00341B28" w:rsidP="00341B28">
      <w:pPr>
        <w:tabs>
          <w:tab w:val="num" w:pos="-76"/>
        </w:tabs>
        <w:ind w:left="-76"/>
        <w:rPr>
          <w:rFonts w:asciiTheme="minorHAnsi" w:hAnsiTheme="minorHAnsi" w:cstheme="minorHAnsi"/>
          <w:noProof/>
          <w:sz w:val="18"/>
          <w:szCs w:val="18"/>
        </w:rPr>
      </w:pPr>
      <w:r w:rsidRPr="00341B28">
        <w:rPr>
          <w:rFonts w:asciiTheme="minorHAnsi" w:hAnsiTheme="minorHAnsi" w:cstheme="minorHAnsi"/>
          <w:b/>
          <w:bCs/>
          <w:noProof/>
        </w:rPr>
        <w:t>E. Budżet projektu</w:t>
      </w:r>
      <w:r w:rsidR="008B5D00">
        <w:rPr>
          <w:rFonts w:asciiTheme="minorHAnsi" w:hAnsiTheme="minorHAnsi" w:cstheme="minorHAnsi"/>
          <w:b/>
          <w:bCs/>
          <w:noProof/>
        </w:rPr>
        <w:br/>
      </w:r>
      <w:r w:rsidR="008B5D00" w:rsidRPr="008B5D00">
        <w:rPr>
          <w:rFonts w:asciiTheme="minorHAnsi" w:hAnsiTheme="minorHAnsi" w:cstheme="minorHAnsi"/>
          <w:noProof/>
          <w:sz w:val="18"/>
          <w:szCs w:val="18"/>
        </w:rPr>
        <w:t>Tutaj wklej swój budżet projektu, jeśli masz go w pliku.</w:t>
      </w:r>
      <w:r w:rsidR="008B5D00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="008B5D00" w:rsidRPr="008B5D00">
        <w:rPr>
          <w:rFonts w:asciiTheme="minorHAnsi" w:hAnsiTheme="minorHAnsi" w:cstheme="minorHAnsi"/>
          <w:noProof/>
          <w:sz w:val="18"/>
          <w:szCs w:val="18"/>
        </w:rPr>
        <w:t>Jeśli nie, możesz napisać poniżej ręcznie na co chcesz przeznaczyć wnioskowaną kwotę.</w:t>
      </w:r>
      <w:r w:rsidR="008B5D00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="008B5D00" w:rsidRPr="008B5D00">
        <w:rPr>
          <w:rFonts w:asciiTheme="minorHAnsi" w:hAnsiTheme="minorHAnsi" w:cstheme="minorHAnsi"/>
          <w:noProof/>
          <w:sz w:val="18"/>
          <w:szCs w:val="18"/>
        </w:rPr>
        <w:t>Zwróć uwagę, aby Twój budżet składał się zawsze z 3 części:</w:t>
      </w:r>
      <w:r w:rsidR="008B5D00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="008B5D00" w:rsidRPr="008B5D00">
        <w:rPr>
          <w:rFonts w:asciiTheme="minorHAnsi" w:hAnsiTheme="minorHAnsi" w:cstheme="minorHAnsi"/>
          <w:noProof/>
          <w:sz w:val="18"/>
          <w:szCs w:val="18"/>
        </w:rPr>
        <w:t>Wydatek + Uzasadnienie + Kwota brutto</w:t>
      </w:r>
      <w:r w:rsidR="008B5D00" w:rsidRPr="008B5D00">
        <w:rPr>
          <w:rFonts w:asciiTheme="minorHAnsi" w:hAnsiTheme="minorHAnsi" w:cstheme="minorHAnsi"/>
          <w:noProof/>
          <w:sz w:val="18"/>
          <w:szCs w:val="18"/>
        </w:rPr>
        <w:br/>
      </w:r>
      <w:r w:rsidR="008B5D00" w:rsidRPr="008B5D00">
        <w:rPr>
          <w:rFonts w:asciiTheme="minorHAnsi" w:hAnsiTheme="minorHAnsi" w:cstheme="minorHAnsi"/>
          <w:noProof/>
          <w:sz w:val="18"/>
          <w:szCs w:val="18"/>
        </w:rPr>
        <w:br/>
        <w:t xml:space="preserve">Na wszystkie wydatki będziesz potrzebował faktury VAT, albo pełnego rachunku. Pamiętaj, że nie możesz dokonać zakupu tylko na </w:t>
      </w:r>
      <w:r w:rsidR="008B5D00">
        <w:rPr>
          <w:rFonts w:asciiTheme="minorHAnsi" w:hAnsiTheme="minorHAnsi" w:cstheme="minorHAnsi"/>
          <w:noProof/>
          <w:sz w:val="18"/>
          <w:szCs w:val="18"/>
        </w:rPr>
        <w:t>p</w:t>
      </w:r>
      <w:r w:rsidR="008B5D00" w:rsidRPr="008B5D00">
        <w:rPr>
          <w:rFonts w:asciiTheme="minorHAnsi" w:hAnsiTheme="minorHAnsi" w:cstheme="minorHAnsi"/>
          <w:noProof/>
          <w:sz w:val="18"/>
          <w:szCs w:val="18"/>
        </w:rPr>
        <w:t xml:space="preserve">odstawie noty księgowej, czy bez żadnego dokumentu. Faktury muszą być wystawione na Fundację Historia Vita i wcześniej </w:t>
      </w:r>
      <w:r w:rsidR="008B5D00">
        <w:rPr>
          <w:rFonts w:asciiTheme="minorHAnsi" w:hAnsiTheme="minorHAnsi" w:cstheme="minorHAnsi"/>
          <w:noProof/>
          <w:sz w:val="18"/>
          <w:szCs w:val="18"/>
        </w:rPr>
        <w:t>z</w:t>
      </w:r>
      <w:r w:rsidR="008B5D00" w:rsidRPr="008B5D00">
        <w:rPr>
          <w:rFonts w:asciiTheme="minorHAnsi" w:hAnsiTheme="minorHAnsi" w:cstheme="minorHAnsi"/>
          <w:noProof/>
          <w:sz w:val="18"/>
          <w:szCs w:val="18"/>
        </w:rPr>
        <w:t>aakceptowane przez koordynatora. Najlepszą formą rozliczenia jest przygotowanie pro-formy, która zostanie zapłacona bezpośrednio z konta Fundacji.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5528"/>
        <w:gridCol w:w="1985"/>
      </w:tblGrid>
      <w:tr w:rsidR="00341B28" w:rsidRPr="00341B28" w14:paraId="1AD1CC84" w14:textId="77777777" w:rsidTr="008B5D00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0370F998" w14:textId="77777777" w:rsidR="00341B28" w:rsidRPr="00341B28" w:rsidRDefault="00341B28" w:rsidP="00341B28">
            <w:pPr>
              <w:tabs>
                <w:tab w:val="num" w:pos="0"/>
              </w:tabs>
              <w:ind w:left="97" w:right="-23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341B28">
              <w:rPr>
                <w:rFonts w:asciiTheme="minorHAnsi" w:hAnsiTheme="minorHAnsi" w:cstheme="minorHAnsi"/>
                <w:b/>
                <w:bCs/>
                <w:noProof/>
              </w:rPr>
              <w:t>Wydatek</w:t>
            </w:r>
          </w:p>
        </w:tc>
        <w:tc>
          <w:tcPr>
            <w:tcW w:w="5498" w:type="dxa"/>
            <w:vAlign w:val="center"/>
            <w:hideMark/>
          </w:tcPr>
          <w:p w14:paraId="2023F8B0" w14:textId="77777777" w:rsidR="00341B28" w:rsidRPr="00341B28" w:rsidRDefault="00341B28" w:rsidP="00341B28">
            <w:pPr>
              <w:tabs>
                <w:tab w:val="num" w:pos="0"/>
              </w:tabs>
              <w:ind w:left="105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341B28">
              <w:rPr>
                <w:rFonts w:asciiTheme="minorHAnsi" w:hAnsiTheme="minorHAnsi" w:cstheme="minorHAnsi"/>
                <w:b/>
                <w:bCs/>
                <w:noProof/>
              </w:rPr>
              <w:t>Uzasadnienie</w:t>
            </w:r>
          </w:p>
        </w:tc>
        <w:tc>
          <w:tcPr>
            <w:tcW w:w="1940" w:type="dxa"/>
            <w:vAlign w:val="center"/>
            <w:hideMark/>
          </w:tcPr>
          <w:p w14:paraId="1F0841D2" w14:textId="77777777" w:rsidR="00341B28" w:rsidRPr="00341B28" w:rsidRDefault="00341B28" w:rsidP="00341B28">
            <w:pPr>
              <w:tabs>
                <w:tab w:val="num" w:pos="44"/>
              </w:tabs>
              <w:rPr>
                <w:rFonts w:asciiTheme="minorHAnsi" w:hAnsiTheme="minorHAnsi" w:cstheme="minorHAnsi"/>
                <w:b/>
                <w:bCs/>
                <w:noProof/>
              </w:rPr>
            </w:pPr>
            <w:r w:rsidRPr="00341B28">
              <w:rPr>
                <w:rFonts w:asciiTheme="minorHAnsi" w:hAnsiTheme="minorHAnsi" w:cstheme="minorHAnsi"/>
                <w:b/>
                <w:bCs/>
                <w:noProof/>
              </w:rPr>
              <w:t>Kwota</w:t>
            </w:r>
          </w:p>
        </w:tc>
      </w:tr>
      <w:tr w:rsidR="008B5D00" w:rsidRPr="00341B28" w14:paraId="4F05A029" w14:textId="77777777" w:rsidTr="008B5D00">
        <w:trPr>
          <w:tblCellSpacing w:w="15" w:type="dxa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3A9FA" w14:textId="77777777" w:rsidR="008B5D00" w:rsidRPr="00341B28" w:rsidRDefault="008B5D00" w:rsidP="0094343B">
            <w:pPr>
              <w:tabs>
                <w:tab w:val="num" w:pos="0"/>
              </w:tabs>
              <w:ind w:left="97" w:right="-23"/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E3D0" w14:textId="77777777" w:rsidR="008B5D00" w:rsidRPr="00341B28" w:rsidRDefault="008B5D00" w:rsidP="0094343B">
            <w:pPr>
              <w:tabs>
                <w:tab w:val="num" w:pos="0"/>
              </w:tabs>
              <w:ind w:left="105"/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C967A" w14:textId="77777777" w:rsidR="008B5D00" w:rsidRPr="00341B28" w:rsidRDefault="008B5D00" w:rsidP="0094343B">
            <w:pPr>
              <w:tabs>
                <w:tab w:val="num" w:pos="44"/>
              </w:tabs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</w:tr>
      <w:tr w:rsidR="008B5D00" w:rsidRPr="00341B28" w14:paraId="492A23E3" w14:textId="77777777" w:rsidTr="008B5D00">
        <w:trPr>
          <w:tblCellSpacing w:w="15" w:type="dxa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E9E0C" w14:textId="77777777" w:rsidR="008B5D00" w:rsidRPr="00341B28" w:rsidRDefault="008B5D00" w:rsidP="0094343B">
            <w:pPr>
              <w:tabs>
                <w:tab w:val="num" w:pos="0"/>
              </w:tabs>
              <w:ind w:left="97" w:right="-23"/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215DC" w14:textId="77777777" w:rsidR="008B5D00" w:rsidRPr="00341B28" w:rsidRDefault="008B5D00" w:rsidP="0094343B">
            <w:pPr>
              <w:tabs>
                <w:tab w:val="num" w:pos="0"/>
              </w:tabs>
              <w:ind w:left="105"/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DA185" w14:textId="77777777" w:rsidR="008B5D00" w:rsidRPr="00341B28" w:rsidRDefault="008B5D00" w:rsidP="0094343B">
            <w:pPr>
              <w:tabs>
                <w:tab w:val="num" w:pos="44"/>
              </w:tabs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</w:tr>
      <w:tr w:rsidR="008B5D00" w:rsidRPr="00341B28" w14:paraId="39301F33" w14:textId="77777777" w:rsidTr="008B5D00">
        <w:trPr>
          <w:tblCellSpacing w:w="15" w:type="dxa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73464" w14:textId="77777777" w:rsidR="008B5D00" w:rsidRPr="00341B28" w:rsidRDefault="008B5D00" w:rsidP="0094343B">
            <w:pPr>
              <w:tabs>
                <w:tab w:val="num" w:pos="0"/>
              </w:tabs>
              <w:ind w:left="97" w:right="-23"/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1BA78" w14:textId="77777777" w:rsidR="008B5D00" w:rsidRPr="00341B28" w:rsidRDefault="008B5D00" w:rsidP="0094343B">
            <w:pPr>
              <w:tabs>
                <w:tab w:val="num" w:pos="0"/>
              </w:tabs>
              <w:ind w:left="105"/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B54C8" w14:textId="77777777" w:rsidR="008B5D00" w:rsidRPr="00341B28" w:rsidRDefault="008B5D00" w:rsidP="0094343B">
            <w:pPr>
              <w:tabs>
                <w:tab w:val="num" w:pos="44"/>
              </w:tabs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</w:tr>
      <w:tr w:rsidR="008B5D00" w:rsidRPr="00341B28" w14:paraId="7B8A31D9" w14:textId="77777777" w:rsidTr="008B5D00">
        <w:trPr>
          <w:tblCellSpacing w:w="15" w:type="dxa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C237F" w14:textId="77777777" w:rsidR="008B5D00" w:rsidRPr="00341B28" w:rsidRDefault="008B5D00" w:rsidP="0094343B">
            <w:pPr>
              <w:tabs>
                <w:tab w:val="num" w:pos="0"/>
              </w:tabs>
              <w:ind w:left="97" w:right="-23"/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A99E1" w14:textId="77777777" w:rsidR="008B5D00" w:rsidRPr="00341B28" w:rsidRDefault="008B5D00" w:rsidP="0094343B">
            <w:pPr>
              <w:tabs>
                <w:tab w:val="num" w:pos="0"/>
              </w:tabs>
              <w:ind w:left="105"/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FEF1" w14:textId="77777777" w:rsidR="008B5D00" w:rsidRPr="00341B28" w:rsidRDefault="008B5D00" w:rsidP="0094343B">
            <w:pPr>
              <w:tabs>
                <w:tab w:val="num" w:pos="44"/>
              </w:tabs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</w:tr>
      <w:tr w:rsidR="008B5D00" w:rsidRPr="00341B28" w14:paraId="075471AC" w14:textId="77777777" w:rsidTr="008B5D00">
        <w:trPr>
          <w:tblCellSpacing w:w="15" w:type="dxa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21D96" w14:textId="77777777" w:rsidR="008B5D00" w:rsidRPr="00341B28" w:rsidRDefault="008B5D00" w:rsidP="00341B28">
            <w:pPr>
              <w:tabs>
                <w:tab w:val="num" w:pos="0"/>
              </w:tabs>
              <w:ind w:left="97" w:right="-23"/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5B58C" w14:textId="77777777" w:rsidR="008B5D00" w:rsidRPr="00341B28" w:rsidRDefault="008B5D00" w:rsidP="00341B28">
            <w:pPr>
              <w:tabs>
                <w:tab w:val="num" w:pos="0"/>
              </w:tabs>
              <w:ind w:left="105"/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7C3A" w14:textId="77777777" w:rsidR="008B5D00" w:rsidRPr="00341B28" w:rsidRDefault="008B5D00" w:rsidP="00341B28">
            <w:pPr>
              <w:tabs>
                <w:tab w:val="num" w:pos="44"/>
              </w:tabs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</w:tr>
      <w:tr w:rsidR="00341B28" w:rsidRPr="00341B28" w14:paraId="134D031D" w14:textId="77777777" w:rsidTr="008B5D00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7D9F9268" w14:textId="77777777" w:rsidR="00341B28" w:rsidRPr="00341B28" w:rsidRDefault="00341B28" w:rsidP="00341B28">
            <w:pPr>
              <w:tabs>
                <w:tab w:val="num" w:pos="-76"/>
              </w:tabs>
              <w:ind w:left="-76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498" w:type="dxa"/>
            <w:vAlign w:val="center"/>
            <w:hideMark/>
          </w:tcPr>
          <w:p w14:paraId="6DC0914C" w14:textId="77777777" w:rsidR="00341B28" w:rsidRPr="00341B28" w:rsidRDefault="00341B28" w:rsidP="00341B28">
            <w:pPr>
              <w:tabs>
                <w:tab w:val="num" w:pos="-76"/>
              </w:tabs>
              <w:ind w:left="-76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940" w:type="dxa"/>
            <w:vAlign w:val="center"/>
            <w:hideMark/>
          </w:tcPr>
          <w:p w14:paraId="0F92F1A5" w14:textId="77777777" w:rsidR="00341B28" w:rsidRPr="00341B28" w:rsidRDefault="00341B28" w:rsidP="00341B28">
            <w:pPr>
              <w:tabs>
                <w:tab w:val="num" w:pos="-76"/>
              </w:tabs>
              <w:ind w:left="-76"/>
              <w:rPr>
                <w:rFonts w:asciiTheme="minorHAnsi" w:hAnsiTheme="minorHAnsi" w:cstheme="minorHAnsi"/>
                <w:noProof/>
              </w:rPr>
            </w:pPr>
          </w:p>
        </w:tc>
      </w:tr>
      <w:tr w:rsidR="00341B28" w:rsidRPr="00341B28" w14:paraId="66AF63DB" w14:textId="77777777" w:rsidTr="008B5D00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0C7D1D8B" w14:textId="77777777" w:rsidR="00341B28" w:rsidRPr="00341B28" w:rsidRDefault="00341B28" w:rsidP="00341B28">
            <w:pPr>
              <w:tabs>
                <w:tab w:val="num" w:pos="-76"/>
              </w:tabs>
              <w:ind w:left="-76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498" w:type="dxa"/>
            <w:vAlign w:val="center"/>
            <w:hideMark/>
          </w:tcPr>
          <w:p w14:paraId="36E32534" w14:textId="77777777" w:rsidR="00341B28" w:rsidRPr="00341B28" w:rsidRDefault="00341B28" w:rsidP="00341B28">
            <w:pPr>
              <w:tabs>
                <w:tab w:val="num" w:pos="-76"/>
              </w:tabs>
              <w:ind w:left="-76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940" w:type="dxa"/>
            <w:vAlign w:val="center"/>
            <w:hideMark/>
          </w:tcPr>
          <w:p w14:paraId="43170F36" w14:textId="77777777" w:rsidR="00341B28" w:rsidRPr="00341B28" w:rsidRDefault="00341B28" w:rsidP="00341B28">
            <w:pPr>
              <w:tabs>
                <w:tab w:val="num" w:pos="-76"/>
              </w:tabs>
              <w:ind w:left="-76"/>
              <w:rPr>
                <w:rFonts w:asciiTheme="minorHAnsi" w:hAnsiTheme="minorHAnsi" w:cstheme="minorHAnsi"/>
                <w:noProof/>
              </w:rPr>
            </w:pPr>
          </w:p>
        </w:tc>
      </w:tr>
    </w:tbl>
    <w:p w14:paraId="7196AF35" w14:textId="77777777" w:rsidR="00341B28" w:rsidRPr="00341B28" w:rsidRDefault="00341B28" w:rsidP="00E56ED9">
      <w:pPr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b/>
          <w:bCs/>
          <w:noProof/>
        </w:rPr>
        <w:t>Łączna kwota:</w:t>
      </w:r>
      <w:r w:rsidRPr="00341B28">
        <w:rPr>
          <w:rFonts w:asciiTheme="minorHAnsi" w:hAnsiTheme="minorHAnsi" w:cstheme="minorHAnsi"/>
          <w:noProof/>
        </w:rPr>
        <w:t xml:space="preserve"> ..................... zł</w:t>
      </w:r>
    </w:p>
    <w:p w14:paraId="0BF6F5FE" w14:textId="69EF2C22" w:rsidR="00341B28" w:rsidRPr="00341B28" w:rsidRDefault="00E56ED9" w:rsidP="00341B28">
      <w:pPr>
        <w:tabs>
          <w:tab w:val="num" w:pos="-76"/>
        </w:tabs>
        <w:ind w:left="-76"/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t>F</w:t>
      </w:r>
      <w:r w:rsidR="00341B28" w:rsidRPr="00341B28">
        <w:rPr>
          <w:rFonts w:asciiTheme="minorHAnsi" w:hAnsiTheme="minorHAnsi" w:cstheme="minorHAnsi"/>
          <w:b/>
          <w:bCs/>
          <w:noProof/>
        </w:rPr>
        <w:t>. Oświadczenia lidera</w:t>
      </w:r>
    </w:p>
    <w:p w14:paraId="1C47BE88" w14:textId="77777777" w:rsidR="00341B28" w:rsidRPr="00341B28" w:rsidRDefault="00341B28" w:rsidP="00341B28">
      <w:pPr>
        <w:numPr>
          <w:ilvl w:val="0"/>
          <w:numId w:val="41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Oświadczam, że zapoznałem/am się z Regulaminem konkursu i akceptuję jego warunki.</w:t>
      </w:r>
    </w:p>
    <w:p w14:paraId="07653629" w14:textId="77777777" w:rsidR="00341B28" w:rsidRPr="00341B28" w:rsidRDefault="00341B28" w:rsidP="00341B28">
      <w:pPr>
        <w:numPr>
          <w:ilvl w:val="0"/>
          <w:numId w:val="41"/>
        </w:numPr>
        <w:tabs>
          <w:tab w:val="num" w:pos="-76"/>
        </w:tabs>
        <w:rPr>
          <w:rFonts w:asciiTheme="minorHAnsi" w:hAnsiTheme="minorHAnsi" w:cstheme="minorHAnsi"/>
          <w:noProof/>
        </w:rPr>
      </w:pPr>
      <w:r w:rsidRPr="00341B28">
        <w:rPr>
          <w:rFonts w:asciiTheme="minorHAnsi" w:hAnsiTheme="minorHAnsi" w:cstheme="minorHAnsi"/>
          <w:noProof/>
        </w:rPr>
        <w:t>Oświadczam, że wszystkie informacje podane we wniosku są zgodne z prawdą.</w:t>
      </w:r>
    </w:p>
    <w:p w14:paraId="778441DA" w14:textId="77777777" w:rsidR="00E56ED9" w:rsidRDefault="00E56ED9" w:rsidP="00E56ED9">
      <w:pPr>
        <w:ind w:left="360"/>
        <w:rPr>
          <w:rFonts w:asciiTheme="minorHAnsi" w:hAnsiTheme="minorHAnsi" w:cstheme="minorHAnsi"/>
          <w:b/>
          <w:bCs/>
          <w:noProof/>
        </w:rPr>
      </w:pPr>
    </w:p>
    <w:p w14:paraId="39E6B9E0" w14:textId="77777777" w:rsidR="00E56ED9" w:rsidRDefault="00341B28" w:rsidP="00E56ED9">
      <w:pPr>
        <w:ind w:left="360"/>
        <w:rPr>
          <w:rFonts w:asciiTheme="minorHAnsi" w:hAnsiTheme="minorHAnsi" w:cstheme="minorHAnsi"/>
          <w:noProof/>
        </w:rPr>
      </w:pPr>
      <w:r w:rsidRPr="00E56ED9">
        <w:rPr>
          <w:rFonts w:asciiTheme="minorHAnsi" w:hAnsiTheme="minorHAnsi" w:cstheme="minorHAnsi"/>
          <w:b/>
          <w:bCs/>
          <w:noProof/>
        </w:rPr>
        <w:t>Podpis lidera:</w:t>
      </w:r>
      <w:r w:rsidRPr="00E56ED9">
        <w:rPr>
          <w:rFonts w:asciiTheme="minorHAnsi" w:hAnsiTheme="minorHAnsi" w:cstheme="minorHAnsi"/>
          <w:noProof/>
        </w:rPr>
        <w:t xml:space="preserve"> .......................................</w:t>
      </w:r>
    </w:p>
    <w:p w14:paraId="50DB72B3" w14:textId="27DF3AFD" w:rsidR="00341B28" w:rsidRPr="00E56ED9" w:rsidRDefault="00341B28" w:rsidP="00E56ED9">
      <w:pPr>
        <w:ind w:left="360"/>
        <w:rPr>
          <w:rFonts w:asciiTheme="minorHAnsi" w:hAnsiTheme="minorHAnsi" w:cstheme="minorHAnsi"/>
          <w:noProof/>
        </w:rPr>
      </w:pPr>
      <w:r w:rsidRPr="00E56ED9">
        <w:rPr>
          <w:rFonts w:asciiTheme="minorHAnsi" w:hAnsiTheme="minorHAnsi" w:cstheme="minorHAnsi"/>
          <w:noProof/>
        </w:rPr>
        <w:br/>
      </w:r>
      <w:r w:rsidRPr="00E56ED9">
        <w:rPr>
          <w:rFonts w:asciiTheme="minorHAnsi" w:hAnsiTheme="minorHAnsi" w:cstheme="minorHAnsi"/>
          <w:b/>
          <w:bCs/>
          <w:noProof/>
        </w:rPr>
        <w:t>Data:</w:t>
      </w:r>
      <w:r w:rsidRPr="00E56ED9">
        <w:rPr>
          <w:rFonts w:asciiTheme="minorHAnsi" w:hAnsiTheme="minorHAnsi" w:cstheme="minorHAnsi"/>
          <w:noProof/>
        </w:rPr>
        <w:t xml:space="preserve"> ................................................</w:t>
      </w:r>
    </w:p>
    <w:p w14:paraId="609CA6E0" w14:textId="2ECBFF40" w:rsidR="00DB71CA" w:rsidRPr="00DB71CA" w:rsidRDefault="000A0535" w:rsidP="000A0535">
      <w:pPr>
        <w:tabs>
          <w:tab w:val="num" w:pos="-76"/>
        </w:tabs>
        <w:ind w:left="-76"/>
        <w:rPr>
          <w:rFonts w:asciiTheme="minorHAnsi" w:hAnsiTheme="minorHAnsi" w:cstheme="minorHAnsi"/>
          <w:noProof/>
        </w:rPr>
      </w:pPr>
      <w:r w:rsidRPr="00DB71C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122A46AE" wp14:editId="51772ADA">
            <wp:simplePos x="0" y="0"/>
            <wp:positionH relativeFrom="page">
              <wp:posOffset>153035</wp:posOffset>
            </wp:positionH>
            <wp:positionV relativeFrom="page">
              <wp:posOffset>9500870</wp:posOffset>
            </wp:positionV>
            <wp:extent cx="7273925" cy="1040765"/>
            <wp:effectExtent l="0" t="0" r="0" b="0"/>
            <wp:wrapNone/>
            <wp:docPr id="153562496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71CA" w:rsidRPr="00DB71CA" w:rsidSect="000A0535">
      <w:headerReference w:type="default" r:id="rId13"/>
      <w:type w:val="continuous"/>
      <w:pgSz w:w="11906" w:h="16838" w:code="9"/>
      <w:pgMar w:top="2302" w:right="794" w:bottom="851" w:left="1140" w:header="720" w:footer="758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FB021" w14:textId="77777777" w:rsidR="00E1313C" w:rsidRDefault="00E1313C" w:rsidP="00590471">
      <w:r>
        <w:separator/>
      </w:r>
    </w:p>
  </w:endnote>
  <w:endnote w:type="continuationSeparator" w:id="0">
    <w:p w14:paraId="72E2A6FB" w14:textId="77777777" w:rsidR="00E1313C" w:rsidRDefault="00E1313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4333C" w14:textId="77777777" w:rsidR="00E1313C" w:rsidRDefault="00E1313C" w:rsidP="00590471">
      <w:r>
        <w:separator/>
      </w:r>
    </w:p>
  </w:footnote>
  <w:footnote w:type="continuationSeparator" w:id="0">
    <w:p w14:paraId="0A11C03D" w14:textId="77777777" w:rsidR="00E1313C" w:rsidRDefault="00E1313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6192A" w14:textId="433DF3CB" w:rsidR="00590471" w:rsidRPr="000510A1" w:rsidRDefault="00E15AA2" w:rsidP="00060042">
    <w:pPr>
      <w:pStyle w:val="Tekstpodstawowy"/>
    </w:pPr>
    <w:r>
      <w:rPr>
        <w:noProof/>
        <w:lang w:bidi="pl-PL"/>
      </w:rPr>
      <w:drawing>
        <wp:anchor distT="0" distB="0" distL="114300" distR="114300" simplePos="0" relativeHeight="251658240" behindDoc="0" locked="0" layoutInCell="1" allowOverlap="1" wp14:anchorId="1F6DF7DF" wp14:editId="27A7A59C">
          <wp:simplePos x="0" y="0"/>
          <wp:positionH relativeFrom="margin">
            <wp:posOffset>4400550</wp:posOffset>
          </wp:positionH>
          <wp:positionV relativeFrom="paragraph">
            <wp:posOffset>-370974</wp:posOffset>
          </wp:positionV>
          <wp:extent cx="2166931" cy="228099"/>
          <wp:effectExtent l="0" t="0" r="5080" b="635"/>
          <wp:wrapNone/>
          <wp:docPr id="166609118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4221" cy="234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68A8" w:rsidRPr="000510A1">
      <w:rPr>
        <w:noProof/>
        <w:lang w:bidi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4FF9AED" wp14:editId="22AF8366">
              <wp:simplePos x="0" y="0"/>
              <wp:positionH relativeFrom="column">
                <wp:posOffset>-1619250</wp:posOffset>
              </wp:positionH>
              <wp:positionV relativeFrom="paragraph">
                <wp:posOffset>-457200</wp:posOffset>
              </wp:positionV>
              <wp:extent cx="8685782" cy="10549897"/>
              <wp:effectExtent l="0" t="0" r="1270" b="3810"/>
              <wp:wrapNone/>
              <wp:docPr id="2" name="Grup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7"/>
                        <a:chOff x="-15240" y="-1"/>
                        <a:chExt cx="8685782" cy="10549897"/>
                      </a:xfrm>
                    </wpg:grpSpPr>
                    <wps:wsp>
                      <wps:cNvPr id="4" name="Prostokąt 4"/>
                      <wps:cNvSpPr/>
                      <wps:spPr>
                        <a:xfrm>
                          <a:off x="885747" y="-1"/>
                          <a:ext cx="7772400" cy="4095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Grupa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Dowolny kształt: Kształt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Dowolny kształt: Kształt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2" name="Grup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Dowolny kształt: Kształt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Dowolny kształt: Kształt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Dowolny kształt: Kształt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Dowolny kształt: Kształt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Dowolny kształt: Kształt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Dowolny kształt: Kształt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8AD65E" id="Grupa 2" o:spid="_x0000_s1026" alt="&quot;&quot;" style="position:absolute;margin-left:-127.5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IZZLshupKROW1twOP813hXumlRPxzIUsXj/LfGo1emnoNDV6cuZIHH&#10;+W+NJ5SZFAvCM3617NNl/IzAELyZkt3jjvsqp2/NipDr18YRl8eHs4iS/ce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l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b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Z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5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78yu14XZYe6YIxDU3hcBlZ1d3G3V3DK6uwI5RAQxSK5wg6lY1yu2szxgld+dw3z4LuBREb/&#10;Dupe9qdDSqZKEIVQ2xA4v1EMuu8Jzp7RRY5ZZrrXYpeHhNcqYNah9F+GOT9LfLe763FU1IT4B56H&#10;hWrh7L5h/IMAPsL8LNenRoC3fqudxNhNY/uDorHtm64sysZJZK/8+k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JgPinYL6lHTFWrbcuNIC1p76koslcztlqJRnOMJY6oF/apmKJqBsVjsB1e2s4gj08UCDiQp4Q1rh&#10;FSBXKXcUXlRhcgcl1l0lsY4ENWpPXkSY9k491x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r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1ohDNg2Dlhs03vQl3qN5jigScso/2s4RhcHb6km/d&#10;Ot/zdOrK6q/E5FSvSTbAy3KMcQC5NgHtSKVRMyGRGpTGF+GHDImc0cqopfgW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18k9n1uig71AVjHJrC49KwqruLq72CU1Zn&#10;RyiHgCgWyRVWKBXjctVmjhe88rlrmBvfDSTy9Kug7ml/KqRkqgRRCLU1gfMKxaD6nuDsGV3kmGWm&#10;e1/sNEh4rQfMKpT6yzDHZ4nvVnc9joo+If6B52GiWji7bxh/QgBvYT4t14dGgLd+qZ3E2E1j+wlF&#10;Y9k3XVmUjZPIXvnm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X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3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LZMJgOyrF1dB1F8JkIb9LshgooXfkDyAcMwVsnN1NmpC8TLtYyK7d0ASuk0BIsQtnyVQiirUMMeR&#10;WQbRQvIkkjN1x/6AAp0i29+0DqLglgRg20nJqILZr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X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W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W/dZ+a7L&#10;Pk+Qtb5qmTCx1mQguV+7byU4UV1l/eV9nmQijTSXJCc+PQQu7l9dUFEIcDoZ5F8qe/8G5CETKfbG&#10;0Fw+jd8pyYAqLeVZFsiT2CPiQQOpG5AnLsRtQUuudxFcuE5fXyTqECZKH7uns4HDlG4k2C1xHXS2&#10;5glqG0mga4lgoUyiWKWcItNQZsg5tidFVI14a+SMT7Oo/mkS7Nqn+6miBYl7JhGQJnnyxj7Tc0Pl&#10;I21RbHM2gh2fVvpwouQb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1dL67U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e/JR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aRStKpunzWhAS8X76RWf4m1JKyZ1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1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XkY5f7yuk7Ypk0x+UH5Nsw3q3jOsE2kTj1h25rx5+py&#10;6fJp2ul7zWrqXWUVkR5SSxIlZAsQGjvfZ9LmUIkT8l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FMT3nm+AdllJzvGb8&#10;ae57xT/ILqunvDH7JEBMgWzM1teMHOHoB4WRQ6HMyHPISHxbVtin6vA4r5latJ4IQxGkuvJNw3Ac&#10;hg35W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G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Mm3XLz9mlcJhlpunxSZN8/md+lu5p4RNGdI&#10;+rtbuSPHUNdkZcWVw4pY56Nm8VeBiEjuFQkjBfeIgOnnACNMz9cm7fLWsCX1GWR56bAog4J7znPf&#10;LrwSQ5XZDEPePSOopx0fQtbnOjpBdhFsnElYXh8WumfOqWH5pnLeHj6ELMOt609tgfOxbAp6H/an&#10;O0qYqfw0fxNkNWDp2ijxjsp5SZTGB9bXfB0mAt+j0ULPubeIbhTEAfusL59G/VYb/EdkQFYRN7p6&#10;+B6FEalzh6SdHsl9kmTqr5/u2G6XfPzN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vfELW0VU+mlHoQTMz+G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JS5A6axgJgOxj6Wg4b4K/6b06Gu/doidAe&#10;B6mcqScfp7ZGals8jmg6uu0GFuDmfGwxtSeFo7GofuEHhTswixn/kJirUXXVAucw51fPS10U96rj&#10;HYlZMsdvnlsUiRjZcFVURAOMBQcVViBOV4mktUF4tF1dN1Grbk3Ont/yOeIbK4uCe/pck4pAus/J&#10;olCE0v2qC0/R1ZZZLjjg8ZeRGcDjSOdG1hMdbBc1v4QqURVpePr4JIGtqqhJWqarAD+qFLPtovZg&#10;20WDjaqwEPCnVWzRjzkUaXr+gLlllATIpEi12w3L4IjhYEaIUTSwZOLkhQNvvss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CxIHqSZ/kLrl7GZ48&#10;2jdkjgWkmnHFSe1b01hUKFO0b1ocsROtwAweaD27dc6U/SV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h2sLS0X6GXpQ/R3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tvoaRIxjwC&#10;ONQGrp0n1j9/lCOV+iQteRYFAFsuAymqhLjhD1eZZPAJPEdpUJuHDBUKAQXdzZMZ+h55XvTayd2r&#10;SKwbjhcl1TUlFj4TTZrUcpUmde+CP1kBJYceyjq+L5puzROe9GIYDHOug10bhz0rJy2IsUKpvywV&#10;ejoQTde/jH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xvvs6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">
              <v:rect id="Prostokąt 4" o:spid="_x0000_s1027" style="position:absolute;left:8857;width:77724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a 14" o:spid="_x0000_s1028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Dowolny kształt: Kształt 10" o:spid="_x0000_s1029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8" o:spid="_x0000_s1030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up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Dowolny kształt: Kształ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510A1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4EA942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6463C6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6CF71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FE693A6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0F83E7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38769E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8A040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3200E2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2080C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5630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6122059"/>
    <w:multiLevelType w:val="multilevel"/>
    <w:tmpl w:val="65E45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1538B0"/>
    <w:multiLevelType w:val="multilevel"/>
    <w:tmpl w:val="EDF6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040281C"/>
    <w:multiLevelType w:val="multilevel"/>
    <w:tmpl w:val="F59E5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2E54D5"/>
    <w:multiLevelType w:val="hybridMultilevel"/>
    <w:tmpl w:val="6B0081A8"/>
    <w:lvl w:ilvl="0" w:tplc="4C8294E8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993768"/>
    <w:multiLevelType w:val="multilevel"/>
    <w:tmpl w:val="61346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EastAsia" w:hAnsiTheme="minorHAnsi" w:cstheme="minorHAnsi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1AB13C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B1B7F04"/>
    <w:multiLevelType w:val="multilevel"/>
    <w:tmpl w:val="136C5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DE052D2"/>
    <w:multiLevelType w:val="multilevel"/>
    <w:tmpl w:val="1DE42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541E4F"/>
    <w:multiLevelType w:val="multilevel"/>
    <w:tmpl w:val="DF7C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A728A5"/>
    <w:multiLevelType w:val="multilevel"/>
    <w:tmpl w:val="0030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B42106"/>
    <w:multiLevelType w:val="multilevel"/>
    <w:tmpl w:val="4F12E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4FE384B"/>
    <w:multiLevelType w:val="multilevel"/>
    <w:tmpl w:val="B2A60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5D32612"/>
    <w:multiLevelType w:val="multilevel"/>
    <w:tmpl w:val="5AF02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241B2F"/>
    <w:multiLevelType w:val="multilevel"/>
    <w:tmpl w:val="3DA09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C3C7FC7"/>
    <w:multiLevelType w:val="multilevel"/>
    <w:tmpl w:val="B016C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C717896"/>
    <w:multiLevelType w:val="multilevel"/>
    <w:tmpl w:val="A7B8C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19A66AB"/>
    <w:multiLevelType w:val="multilevel"/>
    <w:tmpl w:val="16D2F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4444F1"/>
    <w:multiLevelType w:val="multilevel"/>
    <w:tmpl w:val="12AC9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603F12"/>
    <w:multiLevelType w:val="multilevel"/>
    <w:tmpl w:val="BA72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7E47DE"/>
    <w:multiLevelType w:val="multilevel"/>
    <w:tmpl w:val="BEBCB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8D6C01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5C60273B"/>
    <w:multiLevelType w:val="multilevel"/>
    <w:tmpl w:val="5F62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DA53FA"/>
    <w:multiLevelType w:val="multilevel"/>
    <w:tmpl w:val="BBEE2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C85A1C"/>
    <w:multiLevelType w:val="multilevel"/>
    <w:tmpl w:val="6D0A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5C71B9"/>
    <w:multiLevelType w:val="multilevel"/>
    <w:tmpl w:val="2236E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D4A0AE7"/>
    <w:multiLevelType w:val="multilevel"/>
    <w:tmpl w:val="BF42C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7BB17E1"/>
    <w:multiLevelType w:val="multilevel"/>
    <w:tmpl w:val="8F52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8C5C18"/>
    <w:multiLevelType w:val="multilevel"/>
    <w:tmpl w:val="9AFE8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213B15"/>
    <w:multiLevelType w:val="multilevel"/>
    <w:tmpl w:val="CDDAA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DD706F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82328648">
    <w:abstractNumId w:val="10"/>
  </w:num>
  <w:num w:numId="2" w16cid:durableId="436798587">
    <w:abstractNumId w:val="14"/>
  </w:num>
  <w:num w:numId="3" w16cid:durableId="106897503">
    <w:abstractNumId w:val="40"/>
  </w:num>
  <w:num w:numId="4" w16cid:durableId="1819107340">
    <w:abstractNumId w:val="16"/>
  </w:num>
  <w:num w:numId="5" w16cid:durableId="593974901">
    <w:abstractNumId w:val="8"/>
  </w:num>
  <w:num w:numId="6" w16cid:durableId="1741823434">
    <w:abstractNumId w:val="3"/>
  </w:num>
  <w:num w:numId="7" w16cid:durableId="758061075">
    <w:abstractNumId w:val="2"/>
  </w:num>
  <w:num w:numId="8" w16cid:durableId="210271381">
    <w:abstractNumId w:val="1"/>
  </w:num>
  <w:num w:numId="9" w16cid:durableId="50155729">
    <w:abstractNumId w:val="0"/>
  </w:num>
  <w:num w:numId="10" w16cid:durableId="424689109">
    <w:abstractNumId w:val="9"/>
  </w:num>
  <w:num w:numId="11" w16cid:durableId="1487356362">
    <w:abstractNumId w:val="7"/>
  </w:num>
  <w:num w:numId="12" w16cid:durableId="78721683">
    <w:abstractNumId w:val="6"/>
  </w:num>
  <w:num w:numId="13" w16cid:durableId="1776707981">
    <w:abstractNumId w:val="5"/>
  </w:num>
  <w:num w:numId="14" w16cid:durableId="620304736">
    <w:abstractNumId w:val="4"/>
  </w:num>
  <w:num w:numId="15" w16cid:durableId="1466582866">
    <w:abstractNumId w:val="31"/>
  </w:num>
  <w:num w:numId="16" w16cid:durableId="43260367">
    <w:abstractNumId w:val="36"/>
  </w:num>
  <w:num w:numId="17" w16cid:durableId="350960656">
    <w:abstractNumId w:val="30"/>
  </w:num>
  <w:num w:numId="18" w16cid:durableId="78186338">
    <w:abstractNumId w:val="34"/>
  </w:num>
  <w:num w:numId="19" w16cid:durableId="1412502470">
    <w:abstractNumId w:val="11"/>
  </w:num>
  <w:num w:numId="20" w16cid:durableId="370427198">
    <w:abstractNumId w:val="25"/>
  </w:num>
  <w:num w:numId="21" w16cid:durableId="1832866396">
    <w:abstractNumId w:val="12"/>
  </w:num>
  <w:num w:numId="22" w16cid:durableId="1276255819">
    <w:abstractNumId w:val="23"/>
  </w:num>
  <w:num w:numId="23" w16cid:durableId="1182205027">
    <w:abstractNumId w:val="29"/>
  </w:num>
  <w:num w:numId="24" w16cid:durableId="1325012386">
    <w:abstractNumId w:val="37"/>
  </w:num>
  <w:num w:numId="25" w16cid:durableId="1848983394">
    <w:abstractNumId w:val="17"/>
  </w:num>
  <w:num w:numId="26" w16cid:durableId="1065446030">
    <w:abstractNumId w:val="32"/>
  </w:num>
  <w:num w:numId="27" w16cid:durableId="1153178113">
    <w:abstractNumId w:val="19"/>
  </w:num>
  <w:num w:numId="28" w16cid:durableId="654534845">
    <w:abstractNumId w:val="26"/>
  </w:num>
  <w:num w:numId="29" w16cid:durableId="1480000235">
    <w:abstractNumId w:val="15"/>
  </w:num>
  <w:num w:numId="30" w16cid:durableId="1031763655">
    <w:abstractNumId w:val="18"/>
  </w:num>
  <w:num w:numId="31" w16cid:durableId="1156531672">
    <w:abstractNumId w:val="13"/>
  </w:num>
  <w:num w:numId="32" w16cid:durableId="120418853">
    <w:abstractNumId w:val="20"/>
  </w:num>
  <w:num w:numId="33" w16cid:durableId="860507158">
    <w:abstractNumId w:val="22"/>
  </w:num>
  <w:num w:numId="34" w16cid:durableId="1792750560">
    <w:abstractNumId w:val="27"/>
  </w:num>
  <w:num w:numId="35" w16cid:durableId="2110814866">
    <w:abstractNumId w:val="33"/>
  </w:num>
  <w:num w:numId="36" w16cid:durableId="671179757">
    <w:abstractNumId w:val="38"/>
  </w:num>
  <w:num w:numId="37" w16cid:durableId="2106077338">
    <w:abstractNumId w:val="24"/>
  </w:num>
  <w:num w:numId="38" w16cid:durableId="171648667">
    <w:abstractNumId w:val="28"/>
  </w:num>
  <w:num w:numId="39" w16cid:durableId="688485044">
    <w:abstractNumId w:val="21"/>
  </w:num>
  <w:num w:numId="40" w16cid:durableId="1293751933">
    <w:abstractNumId w:val="39"/>
  </w:num>
  <w:num w:numId="41" w16cid:durableId="96666340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AA2"/>
    <w:rsid w:val="000102F9"/>
    <w:rsid w:val="000510A1"/>
    <w:rsid w:val="00055B72"/>
    <w:rsid w:val="00060042"/>
    <w:rsid w:val="0008685D"/>
    <w:rsid w:val="000A0535"/>
    <w:rsid w:val="000E4F04"/>
    <w:rsid w:val="00112FD7"/>
    <w:rsid w:val="001253DD"/>
    <w:rsid w:val="00150ABD"/>
    <w:rsid w:val="00176350"/>
    <w:rsid w:val="00222466"/>
    <w:rsid w:val="00236632"/>
    <w:rsid w:val="0024207C"/>
    <w:rsid w:val="0029260E"/>
    <w:rsid w:val="002B4549"/>
    <w:rsid w:val="00307C33"/>
    <w:rsid w:val="00310F17"/>
    <w:rsid w:val="003326CB"/>
    <w:rsid w:val="00341B28"/>
    <w:rsid w:val="00376291"/>
    <w:rsid w:val="003763B9"/>
    <w:rsid w:val="00380FD1"/>
    <w:rsid w:val="00383D02"/>
    <w:rsid w:val="00384CE1"/>
    <w:rsid w:val="004820A7"/>
    <w:rsid w:val="004E158A"/>
    <w:rsid w:val="005471D7"/>
    <w:rsid w:val="00565C77"/>
    <w:rsid w:val="0056708E"/>
    <w:rsid w:val="005801E5"/>
    <w:rsid w:val="00590471"/>
    <w:rsid w:val="005D01FA"/>
    <w:rsid w:val="005D45DC"/>
    <w:rsid w:val="00602913"/>
    <w:rsid w:val="006716D8"/>
    <w:rsid w:val="006920F0"/>
    <w:rsid w:val="006B7EAE"/>
    <w:rsid w:val="006C020C"/>
    <w:rsid w:val="006C742B"/>
    <w:rsid w:val="006D5C78"/>
    <w:rsid w:val="006D79A8"/>
    <w:rsid w:val="007575B6"/>
    <w:rsid w:val="00775D84"/>
    <w:rsid w:val="007F5B63"/>
    <w:rsid w:val="00803A0A"/>
    <w:rsid w:val="00841B92"/>
    <w:rsid w:val="00846CB9"/>
    <w:rsid w:val="008A1E6E"/>
    <w:rsid w:val="008B108C"/>
    <w:rsid w:val="008B5D00"/>
    <w:rsid w:val="008C2CFC"/>
    <w:rsid w:val="008E0EC2"/>
    <w:rsid w:val="008F5C6B"/>
    <w:rsid w:val="009475DC"/>
    <w:rsid w:val="00967B93"/>
    <w:rsid w:val="009B591F"/>
    <w:rsid w:val="009D3932"/>
    <w:rsid w:val="00A31B16"/>
    <w:rsid w:val="00AD53E1"/>
    <w:rsid w:val="00AE68A8"/>
    <w:rsid w:val="00B6466C"/>
    <w:rsid w:val="00B76CDA"/>
    <w:rsid w:val="00B9374A"/>
    <w:rsid w:val="00C14078"/>
    <w:rsid w:val="00C63328"/>
    <w:rsid w:val="00C83A18"/>
    <w:rsid w:val="00CC1E8B"/>
    <w:rsid w:val="00CD2321"/>
    <w:rsid w:val="00CE1E3D"/>
    <w:rsid w:val="00D053FA"/>
    <w:rsid w:val="00D26515"/>
    <w:rsid w:val="00DB71CA"/>
    <w:rsid w:val="00E1313C"/>
    <w:rsid w:val="00E15AA2"/>
    <w:rsid w:val="00E2449C"/>
    <w:rsid w:val="00E26AED"/>
    <w:rsid w:val="00E56ED9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252D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69A9EC"/>
  <w14:defaultImageDpi w14:val="96"/>
  <w15:docId w15:val="{513A2F84-E8D9-4590-903D-0CFFC530A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qFormat/>
    <w:rsid w:val="000510A1"/>
    <w:rPr>
      <w:rFonts w:ascii="Calibri" w:hAnsi="Calibri" w:cs="Calibri"/>
      <w:b/>
      <w:bCs/>
      <w:color w:val="666666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styleId="Wzmianka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styleId="Hasz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kolorowa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olorowa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olorowa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styleId="Zwykatabela1">
    <w:name w:val="Plain Table 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2C567A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unhideWhenUsed/>
    <w:rsid w:val="000510A1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Paragraph">
    <w:name w:val="Table Paragraph"/>
    <w:basedOn w:val="Normalny"/>
    <w:uiPriority w:val="1"/>
    <w:qFormat/>
    <w:rsid w:val="00DB71CA"/>
    <w:pPr>
      <w:widowControl w:val="0"/>
      <w:autoSpaceDE w:val="0"/>
      <w:autoSpaceDN w:val="0"/>
      <w:spacing w:after="0"/>
      <w:ind w:left="830"/>
    </w:pPr>
    <w:rPr>
      <w:rFonts w:ascii="Segoe UI Light" w:eastAsia="Segoe UI Light" w:hAnsi="Segoe UI Light" w:cs="Segoe U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iec\AppData\Local\Microsoft\Office\16.0\DTS\pl-PL%7b8B1FEE81-5CB8-4DC7-A93B-0BBC21353630%7d\%7b7135E5D6-0A1F-45AF-A948-41751AC20014%7dTFdc45fa24-34e2-42ce-8d76-517282db44b760f11186_win32-f0a8fb529684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F51A10-6BA2-42A4-8743-F76E249D5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{7135E5D6-0A1F-45AF-A948-41751AC20014}TFdc45fa24-34e2-42ce-8d76-517282db44b760f11186_win32-f0a8fb529684</Template>
  <TotalTime>9</TotalTime>
  <Pages>3</Pages>
  <Words>1192</Words>
  <Characters>7157</Characters>
  <Application>Microsoft Office Word</Application>
  <DocSecurity>0</DocSecurity>
  <Lines>59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smieciowe9@outlook.com</cp:lastModifiedBy>
  <cp:revision>3</cp:revision>
  <cp:lastPrinted>2025-11-30T22:47:00Z</cp:lastPrinted>
  <dcterms:created xsi:type="dcterms:W3CDTF">2026-06-10T11:51:00Z</dcterms:created>
  <dcterms:modified xsi:type="dcterms:W3CDTF">2026-06-10T12:00:00Z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