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199" w:type="dxa"/>
        <w:tblInd w:w="-993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Układ — tabela"/>
      </w:tblPr>
      <w:tblGrid>
        <w:gridCol w:w="11199"/>
      </w:tblGrid>
      <w:tr w:rsidR="00E15AA2" w:rsidRPr="00176350" w14:paraId="4763C0C7" w14:textId="77777777" w:rsidTr="00E15AA2">
        <w:trPr>
          <w:trHeight w:val="2112"/>
        </w:trPr>
        <w:tc>
          <w:tcPr>
            <w:tcW w:w="11199" w:type="dxa"/>
            <w:tcBorders>
              <w:bottom w:val="nil"/>
            </w:tcBorders>
          </w:tcPr>
          <w:p w14:paraId="4B925215" w14:textId="32887C17" w:rsidR="00E15AA2" w:rsidRPr="00176350" w:rsidRDefault="00E15AA2" w:rsidP="00E15AA2">
            <w:pPr>
              <w:pStyle w:val="Tytu"/>
              <w:ind w:left="513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D497D7" wp14:editId="3362208E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586105</wp:posOffset>
                  </wp:positionV>
                  <wp:extent cx="1952037" cy="714375"/>
                  <wp:effectExtent l="0" t="0" r="0" b="0"/>
                  <wp:wrapNone/>
                  <wp:docPr id="2232952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3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5C78">
              <w:rPr>
                <w:noProof/>
              </w:rPr>
              <w:t>WNIOSEK KONKURSOWY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MINIGRANTY 2025</w:t>
            </w:r>
            <w:r>
              <w:rPr>
                <w:noProof/>
              </w:rPr>
              <w:br/>
              <w:t>w Fundacji Historia Vita</w:t>
            </w:r>
          </w:p>
        </w:tc>
      </w:tr>
    </w:tbl>
    <w:p w14:paraId="630C1789" w14:textId="77777777" w:rsidR="00341B28" w:rsidRPr="00341B28" w:rsidRDefault="00341B28" w:rsidP="000A0535">
      <w:pPr>
        <w:tabs>
          <w:tab w:val="num" w:pos="-76"/>
        </w:tabs>
        <w:ind w:left="-76"/>
        <w:rPr>
          <w:rStyle w:val="Pogrubienie"/>
        </w:rPr>
      </w:pPr>
      <w:r w:rsidRPr="00341B28">
        <w:rPr>
          <w:rStyle w:val="Pogrubienie"/>
        </w:rPr>
        <w:t>WZÓR WNIOSKU KONKURSOWEGO</w:t>
      </w:r>
    </w:p>
    <w:p w14:paraId="4B026D95" w14:textId="49FD601B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 xml:space="preserve">Wniosek o Minigrant </w:t>
      </w:r>
      <w:r>
        <w:rPr>
          <w:rFonts w:asciiTheme="minorHAnsi" w:hAnsiTheme="minorHAnsi" w:cstheme="minorHAnsi"/>
          <w:b/>
          <w:bCs/>
          <w:noProof/>
        </w:rPr>
        <w:t xml:space="preserve">w </w:t>
      </w:r>
      <w:r w:rsidRPr="00341B28">
        <w:rPr>
          <w:rFonts w:asciiTheme="minorHAnsi" w:hAnsiTheme="minorHAnsi" w:cstheme="minorHAnsi"/>
          <w:b/>
          <w:bCs/>
          <w:noProof/>
        </w:rPr>
        <w:t>Fundacji Historia Vita – 2025</w:t>
      </w:r>
    </w:p>
    <w:p w14:paraId="3732BA1E" w14:textId="77777777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A. Dane projektowe</w:t>
      </w:r>
    </w:p>
    <w:p w14:paraId="301AEFE9" w14:textId="77777777" w:rsidR="00341B28" w:rsidRPr="00341B28" w:rsidRDefault="00341B28" w:rsidP="00341B28">
      <w:pPr>
        <w:numPr>
          <w:ilvl w:val="0"/>
          <w:numId w:val="37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Tytuł projektu:</w:t>
      </w:r>
      <w:r w:rsidRPr="00341B28">
        <w:rPr>
          <w:rFonts w:asciiTheme="minorHAnsi" w:hAnsiTheme="minorHAnsi" w:cstheme="minorHAnsi"/>
          <w:noProof/>
        </w:rPr>
        <w:t xml:space="preserve"> ..........................................................</w:t>
      </w:r>
    </w:p>
    <w:p w14:paraId="14727D69" w14:textId="77777777" w:rsidR="00341B28" w:rsidRPr="00341B28" w:rsidRDefault="00341B28" w:rsidP="00341B28">
      <w:pPr>
        <w:numPr>
          <w:ilvl w:val="0"/>
          <w:numId w:val="37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Forma minigrantu:</w:t>
      </w:r>
      <w:r w:rsidRPr="00341B28">
        <w:rPr>
          <w:rFonts w:asciiTheme="minorHAnsi" w:hAnsiTheme="minorHAnsi" w:cstheme="minorHAnsi"/>
          <w:noProof/>
        </w:rPr>
        <w:t xml:space="preserve"> </w:t>
      </w:r>
      <w:r w:rsidRPr="00341B28">
        <w:rPr>
          <w:rFonts w:ascii="Segoe UI Symbol" w:hAnsi="Segoe UI Symbol" w:cs="Segoe UI Symbol"/>
          <w:noProof/>
        </w:rPr>
        <w:t>☐</w:t>
      </w:r>
      <w:r w:rsidRPr="00341B28">
        <w:rPr>
          <w:rFonts w:asciiTheme="minorHAnsi" w:hAnsiTheme="minorHAnsi" w:cstheme="minorHAnsi"/>
          <w:noProof/>
        </w:rPr>
        <w:t xml:space="preserve"> indywidualny </w:t>
      </w:r>
      <w:r w:rsidRPr="00341B28">
        <w:rPr>
          <w:rFonts w:ascii="Segoe UI Symbol" w:hAnsi="Segoe UI Symbol" w:cs="Segoe UI Symbol"/>
          <w:noProof/>
        </w:rPr>
        <w:t>☐</w:t>
      </w:r>
      <w:r w:rsidRPr="00341B28">
        <w:rPr>
          <w:rFonts w:asciiTheme="minorHAnsi" w:hAnsiTheme="minorHAnsi" w:cstheme="minorHAnsi"/>
          <w:noProof/>
        </w:rPr>
        <w:t xml:space="preserve"> grupowy (liczba os</w:t>
      </w:r>
      <w:r w:rsidRPr="00341B28">
        <w:rPr>
          <w:noProof/>
        </w:rPr>
        <w:t>ó</w:t>
      </w:r>
      <w:r w:rsidRPr="00341B28">
        <w:rPr>
          <w:rFonts w:asciiTheme="minorHAnsi" w:hAnsiTheme="minorHAnsi" w:cstheme="minorHAnsi"/>
          <w:noProof/>
        </w:rPr>
        <w:t>b: ...)</w:t>
      </w:r>
    </w:p>
    <w:p w14:paraId="0741EEBA" w14:textId="175E02FE" w:rsidR="00341B28" w:rsidRPr="00341B28" w:rsidRDefault="00341B28" w:rsidP="00341B28">
      <w:pPr>
        <w:numPr>
          <w:ilvl w:val="0"/>
          <w:numId w:val="37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Kwota wnioskowana:</w:t>
      </w:r>
      <w:r w:rsidRPr="00341B28">
        <w:rPr>
          <w:rFonts w:asciiTheme="minorHAnsi" w:hAnsiTheme="minorHAnsi" w:cstheme="minorHAnsi"/>
          <w:noProof/>
        </w:rPr>
        <w:t xml:space="preserve"> ............ zł (</w:t>
      </w:r>
      <w:r>
        <w:rPr>
          <w:rFonts w:asciiTheme="minorHAnsi" w:hAnsiTheme="minorHAnsi" w:cstheme="minorHAnsi"/>
          <w:noProof/>
        </w:rPr>
        <w:t>do 1000</w:t>
      </w:r>
      <w:r w:rsidRPr="00341B28">
        <w:rPr>
          <w:rFonts w:asciiTheme="minorHAnsi" w:hAnsiTheme="minorHAnsi" w:cstheme="minorHAnsi"/>
          <w:noProof/>
        </w:rPr>
        <w:t xml:space="preserve"> zł)</w:t>
      </w:r>
    </w:p>
    <w:p w14:paraId="07701749" w14:textId="77777777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B. Dane lidera projektu</w:t>
      </w:r>
    </w:p>
    <w:p w14:paraId="723A0A75" w14:textId="77777777" w:rsidR="00341B28" w:rsidRPr="00341B28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Imię i nazwisko: ..........................................................</w:t>
      </w:r>
    </w:p>
    <w:p w14:paraId="37B01A86" w14:textId="77777777" w:rsidR="00341B28" w:rsidRPr="00341B28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Telefon: ..........................................................</w:t>
      </w:r>
    </w:p>
    <w:p w14:paraId="79F64F6F" w14:textId="77777777" w:rsidR="00341B28" w:rsidRPr="00341B28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E-mail: ..........................................................</w:t>
      </w:r>
    </w:p>
    <w:p w14:paraId="79523D79" w14:textId="77777777" w:rsidR="00341B28" w:rsidRPr="00341B28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Adres zamieszkania: ..................................................</w:t>
      </w:r>
    </w:p>
    <w:p w14:paraId="630D3760" w14:textId="4970EE03" w:rsidR="00341B28" w:rsidRPr="00341B28" w:rsidRDefault="004820A7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Dane</w:t>
      </w:r>
      <w:r w:rsidR="00341B28" w:rsidRPr="00341B28">
        <w:rPr>
          <w:rFonts w:asciiTheme="minorHAnsi" w:hAnsiTheme="minorHAnsi" w:cstheme="minorHAnsi"/>
          <w:noProof/>
        </w:rPr>
        <w:t xml:space="preserve"> profilu SOW</w:t>
      </w:r>
      <w:r w:rsidR="00307C33">
        <w:rPr>
          <w:rFonts w:asciiTheme="minorHAnsi" w:hAnsiTheme="minorHAnsi" w:cstheme="minorHAnsi"/>
          <w:noProof/>
        </w:rPr>
        <w:t xml:space="preserve"> (Imię i Nazwisko wpisane w systemie)</w:t>
      </w:r>
      <w:r w:rsidR="00341B28" w:rsidRPr="00341B28">
        <w:rPr>
          <w:rFonts w:asciiTheme="minorHAnsi" w:hAnsiTheme="minorHAnsi" w:cstheme="minorHAnsi"/>
          <w:noProof/>
        </w:rPr>
        <w:t>: ..................................................</w:t>
      </w:r>
    </w:p>
    <w:p w14:paraId="1762D607" w14:textId="45B9965F" w:rsidR="00E56ED9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Oświadczam, że mój profil w SOW</w:t>
      </w:r>
      <w:r w:rsidR="00E56ED9">
        <w:rPr>
          <w:rFonts w:asciiTheme="minorHAnsi" w:hAnsiTheme="minorHAnsi" w:cstheme="minorHAnsi"/>
          <w:noProof/>
        </w:rPr>
        <w:t xml:space="preserve"> jako wolontariusz Fundacji Historia Vita</w:t>
      </w:r>
      <w:r w:rsidRPr="00341B28">
        <w:rPr>
          <w:rFonts w:asciiTheme="minorHAnsi" w:hAnsiTheme="minorHAnsi" w:cstheme="minorHAnsi"/>
          <w:noProof/>
        </w:rPr>
        <w:t xml:space="preserve"> jest aktywny</w:t>
      </w:r>
      <w:r w:rsidR="00E56ED9">
        <w:rPr>
          <w:rFonts w:asciiTheme="minorHAnsi" w:hAnsiTheme="minorHAnsi" w:cstheme="minorHAnsi"/>
          <w:noProof/>
        </w:rPr>
        <w:t>.</w:t>
      </w:r>
    </w:p>
    <w:p w14:paraId="0D1257C9" w14:textId="38686120" w:rsidR="00341B28" w:rsidRPr="00341B28" w:rsidRDefault="00341B28" w:rsidP="00E56ED9">
      <w:pPr>
        <w:tabs>
          <w:tab w:val="num" w:pos="720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="Segoe UI Symbol" w:hAnsi="Segoe UI Symbol" w:cs="Segoe UI Symbol"/>
          <w:noProof/>
        </w:rPr>
        <w:t>☐</w:t>
      </w:r>
      <w:r w:rsidRPr="00341B28">
        <w:rPr>
          <w:rFonts w:asciiTheme="minorHAnsi" w:hAnsiTheme="minorHAnsi" w:cstheme="minorHAnsi"/>
          <w:noProof/>
        </w:rPr>
        <w:t xml:space="preserve"> TAK</w:t>
      </w:r>
    </w:p>
    <w:p w14:paraId="13BE81CE" w14:textId="77777777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C. Członkowie zespołu (w przypadku minigrantu grupowego)</w:t>
      </w:r>
    </w:p>
    <w:p w14:paraId="3C101B2F" w14:textId="77777777" w:rsidR="00E56ED9" w:rsidRDefault="00341B28" w:rsidP="00E56ED9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 xml:space="preserve">Imię i nazwisko / kontakt / rola w projekcie: </w:t>
      </w:r>
      <w:r w:rsidR="00E56ED9">
        <w:rPr>
          <w:rFonts w:asciiTheme="minorHAnsi" w:hAnsiTheme="minorHAnsi" w:cstheme="minorHAnsi"/>
          <w:noProof/>
        </w:rPr>
        <w:br/>
      </w:r>
    </w:p>
    <w:p w14:paraId="0E866FC4" w14:textId="3108DCEC" w:rsidR="00341B28" w:rsidRPr="00341B28" w:rsidRDefault="00341B28" w:rsidP="00E56ED9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.........................................................................................................................................................</w:t>
      </w:r>
    </w:p>
    <w:p w14:paraId="567A60F5" w14:textId="77777777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D. Opis projektu</w:t>
      </w:r>
    </w:p>
    <w:p w14:paraId="2FE67E08" w14:textId="6BCA5256" w:rsidR="00341B28" w:rsidRPr="00341B28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b/>
          <w:bCs/>
          <w:noProof/>
        </w:rPr>
        <w:t>Krótki opis pomysłu i celu</w:t>
      </w:r>
      <w:r w:rsidRPr="00341B28">
        <w:rPr>
          <w:rFonts w:asciiTheme="minorHAnsi" w:hAnsiTheme="minorHAnsi" w:cstheme="minorHAnsi"/>
          <w:noProof/>
        </w:rPr>
        <w:t xml:space="preserve"> – </w:t>
      </w:r>
      <w:r>
        <w:rPr>
          <w:rFonts w:asciiTheme="minorHAnsi" w:hAnsiTheme="minorHAnsi" w:cstheme="minorHAnsi"/>
          <w:noProof/>
        </w:rPr>
        <w:t xml:space="preserve">Na czym będzie polegał Twój projekt? </w:t>
      </w:r>
      <w:r w:rsidRPr="00341B28">
        <w:rPr>
          <w:rFonts w:asciiTheme="minorHAnsi" w:hAnsiTheme="minorHAnsi" w:cstheme="minorHAnsi"/>
          <w:noProof/>
        </w:rPr>
        <w:t xml:space="preserve">Co zostanie osiągnięte dzięki </w:t>
      </w:r>
      <w:r>
        <w:rPr>
          <w:rFonts w:asciiTheme="minorHAnsi" w:hAnsiTheme="minorHAnsi" w:cstheme="minorHAnsi"/>
          <w:noProof/>
        </w:rPr>
        <w:t>niemu</w:t>
      </w:r>
      <w:r w:rsidRPr="00341B28">
        <w:rPr>
          <w:rFonts w:asciiTheme="minorHAnsi" w:hAnsiTheme="minorHAnsi" w:cstheme="minorHAnsi"/>
          <w:noProof/>
        </w:rPr>
        <w:t>?</w:t>
      </w:r>
      <w:r w:rsidRPr="00341B28">
        <w:rPr>
          <w:rFonts w:asciiTheme="minorHAnsi" w:hAnsiTheme="minorHAnsi" w:cstheme="minorHAnsi"/>
          <w:noProof/>
        </w:rPr>
        <w:br/>
        <w:t>............................................................................................... ...............................................................................................</w:t>
      </w:r>
    </w:p>
    <w:p w14:paraId="387DC961" w14:textId="0748297C" w:rsidR="00341B28" w:rsidRPr="00341B28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Uzasadnienie</w:t>
      </w:r>
      <w:r w:rsidRPr="00341B28">
        <w:rPr>
          <w:rFonts w:asciiTheme="minorHAnsi" w:hAnsiTheme="minorHAnsi" w:cstheme="minorHAnsi"/>
          <w:noProof/>
        </w:rPr>
        <w:t xml:space="preserve"> – Dlaczego </w:t>
      </w:r>
      <w:r>
        <w:rPr>
          <w:rFonts w:asciiTheme="minorHAnsi" w:hAnsiTheme="minorHAnsi" w:cstheme="minorHAnsi"/>
          <w:noProof/>
        </w:rPr>
        <w:t>chcesz</w:t>
      </w:r>
      <w:r w:rsidRPr="00341B28">
        <w:rPr>
          <w:rFonts w:asciiTheme="minorHAnsi" w:hAnsiTheme="minorHAnsi" w:cstheme="minorHAnsi"/>
          <w:noProof/>
        </w:rPr>
        <w:t xml:space="preserve"> zrealizować ten projekt? Jaki problem/ potrzebę rozwiązuje?</w:t>
      </w:r>
      <w:r w:rsidRPr="00341B28">
        <w:rPr>
          <w:rFonts w:asciiTheme="minorHAnsi" w:hAnsiTheme="minorHAnsi" w:cstheme="minorHAnsi"/>
          <w:noProof/>
        </w:rPr>
        <w:br/>
        <w:t>............................................................................................... ...............................................................................................</w:t>
      </w:r>
    </w:p>
    <w:p w14:paraId="4CA36B39" w14:textId="77777777" w:rsidR="00341B28" w:rsidRPr="00341B28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lastRenderedPageBreak/>
        <w:t>Opis działania i harmonogram</w:t>
      </w:r>
      <w:r w:rsidRPr="00341B28">
        <w:rPr>
          <w:rFonts w:asciiTheme="minorHAnsi" w:hAnsiTheme="minorHAnsi" w:cstheme="minorHAnsi"/>
          <w:noProof/>
        </w:rPr>
        <w:t xml:space="preserve"> (zadania, daty, odpowiedzialni):</w:t>
      </w:r>
      <w:r w:rsidRPr="00341B28">
        <w:rPr>
          <w:rFonts w:asciiTheme="minorHAnsi" w:hAnsiTheme="minorHAnsi" w:cstheme="minorHAnsi"/>
          <w:noProof/>
        </w:rPr>
        <w:br/>
        <w:t>............................................................................................... ...............................................................................................</w:t>
      </w:r>
    </w:p>
    <w:p w14:paraId="34555382" w14:textId="77777777" w:rsidR="00341B28" w:rsidRPr="00341B28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Zaangażowanie wolontariuszy</w:t>
      </w:r>
      <w:r w:rsidRPr="00341B28">
        <w:rPr>
          <w:rFonts w:asciiTheme="minorHAnsi" w:hAnsiTheme="minorHAnsi" w:cstheme="minorHAnsi"/>
          <w:noProof/>
        </w:rPr>
        <w:t xml:space="preserve"> – ilu wolontariuszy będzie brało udział, w jaki sposób?</w:t>
      </w:r>
      <w:r w:rsidRPr="00341B28">
        <w:rPr>
          <w:rFonts w:asciiTheme="minorHAnsi" w:hAnsiTheme="minorHAnsi" w:cstheme="minorHAnsi"/>
          <w:noProof/>
        </w:rPr>
        <w:br/>
        <w:t>............................................................................................... ...............................................................................................</w:t>
      </w:r>
    </w:p>
    <w:p w14:paraId="487167FC" w14:textId="77777777" w:rsidR="00341B28" w:rsidRPr="00341B28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Rezultaty projektu</w:t>
      </w:r>
      <w:r w:rsidRPr="00341B28">
        <w:rPr>
          <w:rFonts w:asciiTheme="minorHAnsi" w:hAnsiTheme="minorHAnsi" w:cstheme="minorHAnsi"/>
          <w:noProof/>
        </w:rPr>
        <w:t xml:space="preserve"> – jakie konkretne efekty zostaną osiągnięte? (mierzalne, opisowe)</w:t>
      </w:r>
      <w:r w:rsidRPr="00341B28">
        <w:rPr>
          <w:rFonts w:asciiTheme="minorHAnsi" w:hAnsiTheme="minorHAnsi" w:cstheme="minorHAnsi"/>
          <w:noProof/>
        </w:rPr>
        <w:br/>
        <w:t>............................................................................................... ...............................................................................................</w:t>
      </w:r>
    </w:p>
    <w:p w14:paraId="41AF0C82" w14:textId="77777777" w:rsidR="00341B28" w:rsidRPr="00341B28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Promocja projektu i wolontariatu</w:t>
      </w:r>
      <w:r w:rsidRPr="00341B28">
        <w:rPr>
          <w:rFonts w:asciiTheme="minorHAnsi" w:hAnsiTheme="minorHAnsi" w:cstheme="minorHAnsi"/>
          <w:noProof/>
        </w:rPr>
        <w:br/>
        <w:t>............................................................................................... ...............................................................................................</w:t>
      </w:r>
    </w:p>
    <w:p w14:paraId="737FA885" w14:textId="77777777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E. Budżet projektu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1843"/>
        <w:gridCol w:w="1723"/>
      </w:tblGrid>
      <w:tr w:rsidR="00341B28" w:rsidRPr="00341B28" w14:paraId="1AD1CC84" w14:textId="77777777" w:rsidTr="00E56ED9">
        <w:trPr>
          <w:tblCellSpacing w:w="15" w:type="dxa"/>
        </w:trPr>
        <w:tc>
          <w:tcPr>
            <w:tcW w:w="1373" w:type="dxa"/>
            <w:vAlign w:val="center"/>
            <w:hideMark/>
          </w:tcPr>
          <w:p w14:paraId="0370F998" w14:textId="77777777" w:rsidR="00341B28" w:rsidRPr="00341B28" w:rsidRDefault="00341B28" w:rsidP="00341B28">
            <w:pPr>
              <w:tabs>
                <w:tab w:val="num" w:pos="0"/>
              </w:tabs>
              <w:ind w:left="97" w:right="-23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341B28">
              <w:rPr>
                <w:rFonts w:asciiTheme="minorHAnsi" w:hAnsiTheme="minorHAnsi" w:cstheme="minorHAnsi"/>
                <w:b/>
                <w:bCs/>
                <w:noProof/>
              </w:rPr>
              <w:t>Wydatek</w:t>
            </w:r>
          </w:p>
        </w:tc>
        <w:tc>
          <w:tcPr>
            <w:tcW w:w="1813" w:type="dxa"/>
            <w:vAlign w:val="center"/>
            <w:hideMark/>
          </w:tcPr>
          <w:p w14:paraId="2023F8B0" w14:textId="77777777" w:rsidR="00341B28" w:rsidRPr="00341B28" w:rsidRDefault="00341B28" w:rsidP="00341B28">
            <w:pPr>
              <w:tabs>
                <w:tab w:val="num" w:pos="0"/>
              </w:tabs>
              <w:ind w:left="105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341B28">
              <w:rPr>
                <w:rFonts w:asciiTheme="minorHAnsi" w:hAnsiTheme="minorHAnsi" w:cstheme="minorHAnsi"/>
                <w:b/>
                <w:bCs/>
                <w:noProof/>
              </w:rPr>
              <w:t>Uzasadnienie</w:t>
            </w:r>
          </w:p>
        </w:tc>
        <w:tc>
          <w:tcPr>
            <w:tcW w:w="1678" w:type="dxa"/>
            <w:vAlign w:val="center"/>
            <w:hideMark/>
          </w:tcPr>
          <w:p w14:paraId="1F0841D2" w14:textId="77777777" w:rsidR="00341B28" w:rsidRPr="00341B28" w:rsidRDefault="00341B28" w:rsidP="00341B28">
            <w:pPr>
              <w:tabs>
                <w:tab w:val="num" w:pos="44"/>
              </w:tabs>
              <w:rPr>
                <w:rFonts w:asciiTheme="minorHAnsi" w:hAnsiTheme="minorHAnsi" w:cstheme="minorHAnsi"/>
                <w:b/>
                <w:bCs/>
                <w:noProof/>
              </w:rPr>
            </w:pPr>
            <w:r w:rsidRPr="00341B28">
              <w:rPr>
                <w:rFonts w:asciiTheme="minorHAnsi" w:hAnsiTheme="minorHAnsi" w:cstheme="minorHAnsi"/>
                <w:b/>
                <w:bCs/>
                <w:noProof/>
              </w:rPr>
              <w:t>Kwota</w:t>
            </w:r>
          </w:p>
        </w:tc>
      </w:tr>
      <w:tr w:rsidR="00341B28" w:rsidRPr="00341B28" w14:paraId="134D031D" w14:textId="77777777" w:rsidTr="00E56ED9">
        <w:trPr>
          <w:tblCellSpacing w:w="15" w:type="dxa"/>
        </w:trPr>
        <w:tc>
          <w:tcPr>
            <w:tcW w:w="1373" w:type="dxa"/>
            <w:vAlign w:val="center"/>
            <w:hideMark/>
          </w:tcPr>
          <w:p w14:paraId="7D9F9268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13" w:type="dxa"/>
            <w:vAlign w:val="center"/>
            <w:hideMark/>
          </w:tcPr>
          <w:p w14:paraId="6DC0914C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678" w:type="dxa"/>
            <w:vAlign w:val="center"/>
            <w:hideMark/>
          </w:tcPr>
          <w:p w14:paraId="0F92F1A5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</w:tr>
      <w:tr w:rsidR="00341B28" w:rsidRPr="00341B28" w14:paraId="66AF63DB" w14:textId="77777777" w:rsidTr="00E56ED9">
        <w:trPr>
          <w:tblCellSpacing w:w="15" w:type="dxa"/>
        </w:trPr>
        <w:tc>
          <w:tcPr>
            <w:tcW w:w="1373" w:type="dxa"/>
            <w:vAlign w:val="center"/>
            <w:hideMark/>
          </w:tcPr>
          <w:p w14:paraId="0C7D1D8B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13" w:type="dxa"/>
            <w:vAlign w:val="center"/>
            <w:hideMark/>
          </w:tcPr>
          <w:p w14:paraId="36E32534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678" w:type="dxa"/>
            <w:vAlign w:val="center"/>
            <w:hideMark/>
          </w:tcPr>
          <w:p w14:paraId="43170F36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</w:tr>
    </w:tbl>
    <w:p w14:paraId="7196AF35" w14:textId="77777777" w:rsidR="00341B28" w:rsidRPr="00341B28" w:rsidRDefault="00341B28" w:rsidP="00E56ED9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Łączna kwota:</w:t>
      </w:r>
      <w:r w:rsidRPr="00341B28">
        <w:rPr>
          <w:rFonts w:asciiTheme="minorHAnsi" w:hAnsiTheme="minorHAnsi" w:cstheme="minorHAnsi"/>
          <w:noProof/>
        </w:rPr>
        <w:t xml:space="preserve"> ..................... zł</w:t>
      </w:r>
    </w:p>
    <w:p w14:paraId="0BF6F5FE" w14:textId="69EF2C22" w:rsidR="00341B28" w:rsidRPr="00341B28" w:rsidRDefault="00E56ED9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t>F</w:t>
      </w:r>
      <w:r w:rsidR="00341B28" w:rsidRPr="00341B28">
        <w:rPr>
          <w:rFonts w:asciiTheme="minorHAnsi" w:hAnsiTheme="minorHAnsi" w:cstheme="minorHAnsi"/>
          <w:b/>
          <w:bCs/>
          <w:noProof/>
        </w:rPr>
        <w:t>. Oświadczenia lidera</w:t>
      </w:r>
    </w:p>
    <w:p w14:paraId="1C47BE88" w14:textId="77777777" w:rsidR="00341B28" w:rsidRPr="00341B28" w:rsidRDefault="00341B28" w:rsidP="00341B28">
      <w:pPr>
        <w:numPr>
          <w:ilvl w:val="0"/>
          <w:numId w:val="41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Oświadczam, że zapoznałem/am się z Regulaminem konkursu i akceptuję jego warunki.</w:t>
      </w:r>
    </w:p>
    <w:p w14:paraId="07653629" w14:textId="77777777" w:rsidR="00341B28" w:rsidRPr="00341B28" w:rsidRDefault="00341B28" w:rsidP="00341B28">
      <w:pPr>
        <w:numPr>
          <w:ilvl w:val="0"/>
          <w:numId w:val="41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Oświadczam, że wszystkie informacje podane we wniosku są zgodne z prawdą.</w:t>
      </w:r>
    </w:p>
    <w:p w14:paraId="778441DA" w14:textId="77777777" w:rsidR="00E56ED9" w:rsidRDefault="00E56ED9" w:rsidP="00E56ED9">
      <w:pPr>
        <w:ind w:left="360"/>
        <w:rPr>
          <w:rFonts w:asciiTheme="minorHAnsi" w:hAnsiTheme="minorHAnsi" w:cstheme="minorHAnsi"/>
          <w:b/>
          <w:bCs/>
          <w:noProof/>
        </w:rPr>
      </w:pPr>
    </w:p>
    <w:p w14:paraId="39E6B9E0" w14:textId="77777777" w:rsidR="00E56ED9" w:rsidRDefault="00341B28" w:rsidP="00E56ED9">
      <w:pPr>
        <w:ind w:left="360"/>
        <w:rPr>
          <w:rFonts w:asciiTheme="minorHAnsi" w:hAnsiTheme="minorHAnsi" w:cstheme="minorHAnsi"/>
          <w:noProof/>
        </w:rPr>
      </w:pPr>
      <w:r w:rsidRPr="00E56ED9">
        <w:rPr>
          <w:rFonts w:asciiTheme="minorHAnsi" w:hAnsiTheme="minorHAnsi" w:cstheme="minorHAnsi"/>
          <w:b/>
          <w:bCs/>
          <w:noProof/>
        </w:rPr>
        <w:t>Podpis lidera:</w:t>
      </w:r>
      <w:r w:rsidRPr="00E56ED9">
        <w:rPr>
          <w:rFonts w:asciiTheme="minorHAnsi" w:hAnsiTheme="minorHAnsi" w:cstheme="minorHAnsi"/>
          <w:noProof/>
        </w:rPr>
        <w:t xml:space="preserve"> .......................................</w:t>
      </w:r>
    </w:p>
    <w:p w14:paraId="50DB72B3" w14:textId="27DF3AFD" w:rsidR="00341B28" w:rsidRPr="00E56ED9" w:rsidRDefault="00341B28" w:rsidP="00E56ED9">
      <w:pPr>
        <w:ind w:left="360"/>
        <w:rPr>
          <w:rFonts w:asciiTheme="minorHAnsi" w:hAnsiTheme="minorHAnsi" w:cstheme="minorHAnsi"/>
          <w:noProof/>
        </w:rPr>
      </w:pPr>
      <w:r w:rsidRPr="00E56ED9">
        <w:rPr>
          <w:rFonts w:asciiTheme="minorHAnsi" w:hAnsiTheme="minorHAnsi" w:cstheme="minorHAnsi"/>
          <w:noProof/>
        </w:rPr>
        <w:br/>
      </w:r>
      <w:r w:rsidRPr="00E56ED9">
        <w:rPr>
          <w:rFonts w:asciiTheme="minorHAnsi" w:hAnsiTheme="minorHAnsi" w:cstheme="minorHAnsi"/>
          <w:b/>
          <w:bCs/>
          <w:noProof/>
        </w:rPr>
        <w:t>Data:</w:t>
      </w:r>
      <w:r w:rsidRPr="00E56ED9">
        <w:rPr>
          <w:rFonts w:asciiTheme="minorHAnsi" w:hAnsiTheme="minorHAnsi" w:cstheme="minorHAnsi"/>
          <w:noProof/>
        </w:rPr>
        <w:t xml:space="preserve"> ................................................</w:t>
      </w:r>
    </w:p>
    <w:p w14:paraId="609CA6E0" w14:textId="2ECBFF40" w:rsidR="00DB71CA" w:rsidRPr="00DB71CA" w:rsidRDefault="000A0535" w:rsidP="000A0535">
      <w:pPr>
        <w:tabs>
          <w:tab w:val="num" w:pos="-76"/>
        </w:tabs>
        <w:ind w:left="-76"/>
        <w:rPr>
          <w:rFonts w:asciiTheme="minorHAnsi" w:hAnsiTheme="minorHAnsi" w:cstheme="minorHAnsi"/>
          <w:noProof/>
        </w:rPr>
      </w:pPr>
      <w:r w:rsidRPr="00DB71C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122A46AE" wp14:editId="51772ADA">
            <wp:simplePos x="0" y="0"/>
            <wp:positionH relativeFrom="page">
              <wp:posOffset>153035</wp:posOffset>
            </wp:positionH>
            <wp:positionV relativeFrom="page">
              <wp:posOffset>9500870</wp:posOffset>
            </wp:positionV>
            <wp:extent cx="7273925" cy="1040765"/>
            <wp:effectExtent l="0" t="0" r="0" b="0"/>
            <wp:wrapNone/>
            <wp:docPr id="15356249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1CA" w:rsidRPr="00DB71CA" w:rsidSect="000A0535">
      <w:headerReference w:type="default" r:id="rId13"/>
      <w:type w:val="continuous"/>
      <w:pgSz w:w="11906" w:h="16838" w:code="9"/>
      <w:pgMar w:top="2302" w:right="794" w:bottom="851" w:left="1140" w:header="720" w:footer="758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B68FB" w14:textId="77777777" w:rsidR="000102F9" w:rsidRDefault="000102F9" w:rsidP="00590471">
      <w:r>
        <w:separator/>
      </w:r>
    </w:p>
  </w:endnote>
  <w:endnote w:type="continuationSeparator" w:id="0">
    <w:p w14:paraId="34A43675" w14:textId="77777777" w:rsidR="000102F9" w:rsidRDefault="000102F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567C0" w14:textId="77777777" w:rsidR="000102F9" w:rsidRDefault="000102F9" w:rsidP="00590471">
      <w:r>
        <w:separator/>
      </w:r>
    </w:p>
  </w:footnote>
  <w:footnote w:type="continuationSeparator" w:id="0">
    <w:p w14:paraId="5C356798" w14:textId="77777777" w:rsidR="000102F9" w:rsidRDefault="000102F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6192A" w14:textId="433DF3CB" w:rsidR="00590471" w:rsidRPr="000510A1" w:rsidRDefault="00E15AA2" w:rsidP="00060042">
    <w:pPr>
      <w:pStyle w:val="Tekstpodstawowy"/>
    </w:pPr>
    <w:r>
      <w:rPr>
        <w:noProof/>
        <w:lang w:bidi="pl-PL"/>
      </w:rPr>
      <w:drawing>
        <wp:anchor distT="0" distB="0" distL="114300" distR="114300" simplePos="0" relativeHeight="251658240" behindDoc="0" locked="0" layoutInCell="1" allowOverlap="1" wp14:anchorId="1F6DF7DF" wp14:editId="27A7A59C">
          <wp:simplePos x="0" y="0"/>
          <wp:positionH relativeFrom="margin">
            <wp:posOffset>4400550</wp:posOffset>
          </wp:positionH>
          <wp:positionV relativeFrom="paragraph">
            <wp:posOffset>-370974</wp:posOffset>
          </wp:positionV>
          <wp:extent cx="2166931" cy="228099"/>
          <wp:effectExtent l="0" t="0" r="5080" b="635"/>
          <wp:wrapNone/>
          <wp:docPr id="16660911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221" cy="234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8A8" w:rsidRPr="000510A1">
      <w:rPr>
        <w:noProof/>
        <w:lang w:bidi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4FF9AED" wp14:editId="22AF8366">
              <wp:simplePos x="0" y="0"/>
              <wp:positionH relativeFrom="column">
                <wp:posOffset>-1619250</wp:posOffset>
              </wp:positionH>
              <wp:positionV relativeFrom="paragraph">
                <wp:posOffset>-457200</wp:posOffset>
              </wp:positionV>
              <wp:extent cx="8685782" cy="10549897"/>
              <wp:effectExtent l="0" t="0" r="1270" b="3810"/>
              <wp:wrapNone/>
              <wp:docPr id="2" name="Grup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7"/>
                        <a:chOff x="-15240" y="-1"/>
                        <a:chExt cx="8685782" cy="10549897"/>
                      </a:xfrm>
                    </wpg:grpSpPr>
                    <wps:wsp>
                      <wps:cNvPr id="4" name="Prostokąt 4"/>
                      <wps:cNvSpPr/>
                      <wps:spPr>
                        <a:xfrm>
                          <a:off x="885747" y="-1"/>
                          <a:ext cx="7772400" cy="409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Grup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Dowolny kształt: Kształt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Dowolny kształt: Kształt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up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Dowolny kształt: Kształ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Dowolny kształt: Kształ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Dowolny kształt: Kształ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Dowolny kształt: Kształ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Dowolny kształt: Kształt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Dowolny kształt: Kształ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8AD65E" id="Grupa 2" o:spid="_x0000_s1026" alt="&quot;&quot;" style="position:absolute;margin-left:-127.5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IZZLshupKROW1twOP813hXumlRPxzIUsXj/LfGo1emnoNDV6cuZIHH&#10;+W+NJ5SZFAvCM3617NNl/IzAELyZkt3jjvsqp2/NipDr18YRl8eHs4iS/ce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l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b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Z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5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78yu14XZYe6YIxDU3hcBlZ1d3G3V3DK6uwI5RAQxSK5wg6lY1yu2szxgld+dw3z4LuBREb/&#10;Dupe9qdDSqZKEIVQ2xA4v1EMuu8Jzp7RRY5ZZrrXYpeHhNcqYNah9F+GOT9LfLe763FU1IT4B56H&#10;hWrh7L5h/IMAPsL8LNenRoC3fqudxNhNY/uDorHtm64sysZJZK/8+k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JgPinYL6lHTFWrbcuNIC1p76koslcztlqJRnOMJY6oF/apmKJqBsVjsB1e2s4gj08UCDiQp4Q1rh&#10;FSBXKXcUXlRhcgcl1l0lsY4ENWpPXkSY9k491x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r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1ohDNg2Dlhs03vQl3qN5jigScso/2s4RhcHb6km/d&#10;Ot/zdOrK6q/E5FSvSTbAy3KMcQC5NgHtSKVRMyGRGpTGF+GHDImc0cqopfgW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18k9n1uig71AVjHJrC49KwqruLq72CU1Zn&#10;RyiHgCgWyRVWKBXjctVmjhe88rlrmBvfDSTy9Kug7ml/KqRkqgRRCLU1gfMKxaD6nuDsGV3kmGWm&#10;e1/sNEh4rQfMKpT6yzDHZ4nvVnc9joo+If6B52GiWji7bxh/QgBvYT4t14dGgLd+qZ3E2E1j+wlF&#10;Y9k3XVmUjZPIXvnm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X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3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LZMJgOyrF1dB1F8JkIb9LshgooXfkDyAcMwVsnN1NmpC8TLtYyK7d0ASuk0BIsQtnyVQiirUMMeR&#10;WQbRQvIkkjN1x/6AAp0i29+0DqLglgRg20nJqILZr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X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W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W/dZ+a7L&#10;Pk+Qtb5qmTCx1mQguV+7byU4UV1l/eV9nmQijTSXJCc+PQQu7l9dUFEIcDoZ5F8qe/8G5CETKfbG&#10;0Fw+jd8pyYAqLeVZFsiT2CPiQQOpG5AnLsRtQUuudxFcuE5fXyTqECZKH7uns4HDlG4k2C1xHXS2&#10;5glqG0mga4lgoUyiWKWcItNQZsg5tidFVI14a+SMT7Oo/mkS7Nqn+6miBYl7JhGQJnnyxj7Tc0Pl&#10;I21RbHM2gh2fVvpwouQb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1dL67U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e/JR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aRStKpunzWhAS8X76RWf4m1JKyZ1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1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XkY5f7yuk7Ypk0x+UH5Nsw3q3jOsE2kTj1h25rx5+py&#10;6fJp2ul7zWrqXWUVkR5SSxIlZAsQGjvfZ9LmUIkT8l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FMT3nm+AdllJzvGb8&#10;ae57xT/ILqunvDH7JEBMgWzM1teMHOHoB4WRQ6HMyHPISHxbVtin6vA4r5latJ4IQxGkuvJNw3Ac&#10;hg35W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G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Mm3XLz9mlcJhlpunxSZN8/md+lu5p4RNGdI&#10;+rtbuSPHUNdkZcWVw4pY56Nm8VeBiEjuFQkjBfeIgOnnACNMz9cm7fLWsCX1GWR56bAog4J7znPf&#10;LrwSQ5XZDEPePSOopx0fQtbnOjpBdhFsnElYXh8WumfOqWH5pnLeHj6ELMOt609tgfOxbAp6H/an&#10;O0qYqfw0fxNkNWDp2ijxjsp5SZTGB9bXfB0mAt+j0ULPubeIbhTEAfusL59G/VYb/EdkQFYRN7p6&#10;+B6FEalzh6SdHsl9kmTqr5/u2G6XfPzN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vfELW0VU+mlHoQTMz+G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JS5A6axgJgOxj6Wg4b4K/6b06Gu/doidAe&#10;B6mcqScfp7ZGals8jmg6uu0GFuDmfGwxtSeFo7GofuEHhTswixn/kJirUXXVAucw51fPS10U96rj&#10;HYlZMsdvnlsUiRjZcFVURAOMBQcVViBOV4mktUF4tF1dN1Grbk3Ont/yOeIbK4uCe/pck4pAus/J&#10;olCE0v2qC0/R1ZZZLjjg8ZeRGcDjSOdG1hMdbBc1v4QqURVpePr4JIGtqqhJWqarAD+qFLPtovZg&#10;20WDjaqwEPCnVWzRjzkUaXr+gLlllATIpEi12w3L4IjhYEaIUTSwZOLkhQNvvss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CxIHqSZ/kLrl7GZ48&#10;2jdkjgWkmnHFSe1b01hUKFO0b1ocsROtwAweaD27dc6U/SV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h2sLS0X6GXpQ/R3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tvoaRIxjwC&#10;ONQGrp0n1j9/lCOV+iQteRYFAFsuAymqhLjhD1eZZPAJPEdpUJuHDBUKAQXdzZMZ+h55XvTayd2r&#10;SKwbjhcl1TUlFj4TTZrUcpUmde+CP1kBJYceyjq+L5puzROe9GIYDHOug10bhz0rJy2IsUKpvywV&#10;ejoQTde/jH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xvvs6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">
              <v:rect id="Prostokąt 4" o:spid="_x0000_s1027" style="position:absolute;left:8857;width:77724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a 14" o:spid="_x0000_s1028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Dowolny kształt: Kształt 10" o:spid="_x0000_s1029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8" o:spid="_x0000_s1030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6122059"/>
    <w:multiLevelType w:val="multilevel"/>
    <w:tmpl w:val="65E4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1538B0"/>
    <w:multiLevelType w:val="multilevel"/>
    <w:tmpl w:val="EDF6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40281C"/>
    <w:multiLevelType w:val="multilevel"/>
    <w:tmpl w:val="F59E5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993768"/>
    <w:multiLevelType w:val="multilevel"/>
    <w:tmpl w:val="61346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EastAsia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B1B7F04"/>
    <w:multiLevelType w:val="multilevel"/>
    <w:tmpl w:val="136C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E052D2"/>
    <w:multiLevelType w:val="multilevel"/>
    <w:tmpl w:val="1DE42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541E4F"/>
    <w:multiLevelType w:val="multilevel"/>
    <w:tmpl w:val="DF7C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A728A5"/>
    <w:multiLevelType w:val="multilevel"/>
    <w:tmpl w:val="0030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B42106"/>
    <w:multiLevelType w:val="multilevel"/>
    <w:tmpl w:val="4F12E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4FE384B"/>
    <w:multiLevelType w:val="multilevel"/>
    <w:tmpl w:val="B2A60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D32612"/>
    <w:multiLevelType w:val="multilevel"/>
    <w:tmpl w:val="5AF02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241B2F"/>
    <w:multiLevelType w:val="multilevel"/>
    <w:tmpl w:val="3DA09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3C7FC7"/>
    <w:multiLevelType w:val="multilevel"/>
    <w:tmpl w:val="B016C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717896"/>
    <w:multiLevelType w:val="multilevel"/>
    <w:tmpl w:val="A7B8C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19A66AB"/>
    <w:multiLevelType w:val="multilevel"/>
    <w:tmpl w:val="16D2F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4444F1"/>
    <w:multiLevelType w:val="multilevel"/>
    <w:tmpl w:val="12AC9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603F12"/>
    <w:multiLevelType w:val="multilevel"/>
    <w:tmpl w:val="BA72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7E47DE"/>
    <w:multiLevelType w:val="multilevel"/>
    <w:tmpl w:val="BEBCB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5C60273B"/>
    <w:multiLevelType w:val="multilevel"/>
    <w:tmpl w:val="5F62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DA53FA"/>
    <w:multiLevelType w:val="multilevel"/>
    <w:tmpl w:val="BBEE2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C85A1C"/>
    <w:multiLevelType w:val="multilevel"/>
    <w:tmpl w:val="6D0A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5C71B9"/>
    <w:multiLevelType w:val="multilevel"/>
    <w:tmpl w:val="2236E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4A0AE7"/>
    <w:multiLevelType w:val="multilevel"/>
    <w:tmpl w:val="BF42C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7BB17E1"/>
    <w:multiLevelType w:val="multilevel"/>
    <w:tmpl w:val="8F52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8C5C18"/>
    <w:multiLevelType w:val="multilevel"/>
    <w:tmpl w:val="9AFE8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213B15"/>
    <w:multiLevelType w:val="multilevel"/>
    <w:tmpl w:val="CDDAA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82328648">
    <w:abstractNumId w:val="10"/>
  </w:num>
  <w:num w:numId="2" w16cid:durableId="436798587">
    <w:abstractNumId w:val="14"/>
  </w:num>
  <w:num w:numId="3" w16cid:durableId="106897503">
    <w:abstractNumId w:val="40"/>
  </w:num>
  <w:num w:numId="4" w16cid:durableId="1819107340">
    <w:abstractNumId w:val="16"/>
  </w:num>
  <w:num w:numId="5" w16cid:durableId="593974901">
    <w:abstractNumId w:val="8"/>
  </w:num>
  <w:num w:numId="6" w16cid:durableId="1741823434">
    <w:abstractNumId w:val="3"/>
  </w:num>
  <w:num w:numId="7" w16cid:durableId="758061075">
    <w:abstractNumId w:val="2"/>
  </w:num>
  <w:num w:numId="8" w16cid:durableId="210271381">
    <w:abstractNumId w:val="1"/>
  </w:num>
  <w:num w:numId="9" w16cid:durableId="50155729">
    <w:abstractNumId w:val="0"/>
  </w:num>
  <w:num w:numId="10" w16cid:durableId="424689109">
    <w:abstractNumId w:val="9"/>
  </w:num>
  <w:num w:numId="11" w16cid:durableId="1487356362">
    <w:abstractNumId w:val="7"/>
  </w:num>
  <w:num w:numId="12" w16cid:durableId="78721683">
    <w:abstractNumId w:val="6"/>
  </w:num>
  <w:num w:numId="13" w16cid:durableId="1776707981">
    <w:abstractNumId w:val="5"/>
  </w:num>
  <w:num w:numId="14" w16cid:durableId="620304736">
    <w:abstractNumId w:val="4"/>
  </w:num>
  <w:num w:numId="15" w16cid:durableId="1466582866">
    <w:abstractNumId w:val="31"/>
  </w:num>
  <w:num w:numId="16" w16cid:durableId="43260367">
    <w:abstractNumId w:val="36"/>
  </w:num>
  <w:num w:numId="17" w16cid:durableId="350960656">
    <w:abstractNumId w:val="30"/>
  </w:num>
  <w:num w:numId="18" w16cid:durableId="78186338">
    <w:abstractNumId w:val="34"/>
  </w:num>
  <w:num w:numId="19" w16cid:durableId="1412502470">
    <w:abstractNumId w:val="11"/>
  </w:num>
  <w:num w:numId="20" w16cid:durableId="370427198">
    <w:abstractNumId w:val="25"/>
  </w:num>
  <w:num w:numId="21" w16cid:durableId="1832866396">
    <w:abstractNumId w:val="12"/>
  </w:num>
  <w:num w:numId="22" w16cid:durableId="1276255819">
    <w:abstractNumId w:val="23"/>
  </w:num>
  <w:num w:numId="23" w16cid:durableId="1182205027">
    <w:abstractNumId w:val="29"/>
  </w:num>
  <w:num w:numId="24" w16cid:durableId="1325012386">
    <w:abstractNumId w:val="37"/>
  </w:num>
  <w:num w:numId="25" w16cid:durableId="1848983394">
    <w:abstractNumId w:val="17"/>
  </w:num>
  <w:num w:numId="26" w16cid:durableId="1065446030">
    <w:abstractNumId w:val="32"/>
  </w:num>
  <w:num w:numId="27" w16cid:durableId="1153178113">
    <w:abstractNumId w:val="19"/>
  </w:num>
  <w:num w:numId="28" w16cid:durableId="654534845">
    <w:abstractNumId w:val="26"/>
  </w:num>
  <w:num w:numId="29" w16cid:durableId="1480000235">
    <w:abstractNumId w:val="15"/>
  </w:num>
  <w:num w:numId="30" w16cid:durableId="1031763655">
    <w:abstractNumId w:val="18"/>
  </w:num>
  <w:num w:numId="31" w16cid:durableId="1156531672">
    <w:abstractNumId w:val="13"/>
  </w:num>
  <w:num w:numId="32" w16cid:durableId="120418853">
    <w:abstractNumId w:val="20"/>
  </w:num>
  <w:num w:numId="33" w16cid:durableId="860507158">
    <w:abstractNumId w:val="22"/>
  </w:num>
  <w:num w:numId="34" w16cid:durableId="1792750560">
    <w:abstractNumId w:val="27"/>
  </w:num>
  <w:num w:numId="35" w16cid:durableId="2110814866">
    <w:abstractNumId w:val="33"/>
  </w:num>
  <w:num w:numId="36" w16cid:durableId="671179757">
    <w:abstractNumId w:val="38"/>
  </w:num>
  <w:num w:numId="37" w16cid:durableId="2106077338">
    <w:abstractNumId w:val="24"/>
  </w:num>
  <w:num w:numId="38" w16cid:durableId="171648667">
    <w:abstractNumId w:val="28"/>
  </w:num>
  <w:num w:numId="39" w16cid:durableId="688485044">
    <w:abstractNumId w:val="21"/>
  </w:num>
  <w:num w:numId="40" w16cid:durableId="1293751933">
    <w:abstractNumId w:val="39"/>
  </w:num>
  <w:num w:numId="41" w16cid:durableId="96666340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AA2"/>
    <w:rsid w:val="000102F9"/>
    <w:rsid w:val="000510A1"/>
    <w:rsid w:val="00055B72"/>
    <w:rsid w:val="00060042"/>
    <w:rsid w:val="0008685D"/>
    <w:rsid w:val="000A0535"/>
    <w:rsid w:val="000E4F04"/>
    <w:rsid w:val="00112FD7"/>
    <w:rsid w:val="001253DD"/>
    <w:rsid w:val="00150ABD"/>
    <w:rsid w:val="00176350"/>
    <w:rsid w:val="00222466"/>
    <w:rsid w:val="00236632"/>
    <w:rsid w:val="0024207C"/>
    <w:rsid w:val="0029260E"/>
    <w:rsid w:val="002B4549"/>
    <w:rsid w:val="00307C33"/>
    <w:rsid w:val="00310F17"/>
    <w:rsid w:val="003326CB"/>
    <w:rsid w:val="00341B28"/>
    <w:rsid w:val="00376291"/>
    <w:rsid w:val="003763B9"/>
    <w:rsid w:val="00380FD1"/>
    <w:rsid w:val="00383D02"/>
    <w:rsid w:val="00384CE1"/>
    <w:rsid w:val="004820A7"/>
    <w:rsid w:val="004E158A"/>
    <w:rsid w:val="005471D7"/>
    <w:rsid w:val="00565C77"/>
    <w:rsid w:val="0056708E"/>
    <w:rsid w:val="005801E5"/>
    <w:rsid w:val="00590471"/>
    <w:rsid w:val="005D01FA"/>
    <w:rsid w:val="005D45DC"/>
    <w:rsid w:val="00602913"/>
    <w:rsid w:val="006716D8"/>
    <w:rsid w:val="006920F0"/>
    <w:rsid w:val="006B7EAE"/>
    <w:rsid w:val="006C020C"/>
    <w:rsid w:val="006C742B"/>
    <w:rsid w:val="006D5C78"/>
    <w:rsid w:val="006D79A8"/>
    <w:rsid w:val="007575B6"/>
    <w:rsid w:val="00775D84"/>
    <w:rsid w:val="007F5B63"/>
    <w:rsid w:val="00803A0A"/>
    <w:rsid w:val="00841B92"/>
    <w:rsid w:val="00846CB9"/>
    <w:rsid w:val="008A1E6E"/>
    <w:rsid w:val="008B108C"/>
    <w:rsid w:val="008C2CFC"/>
    <w:rsid w:val="008E0EC2"/>
    <w:rsid w:val="008F5C6B"/>
    <w:rsid w:val="009475DC"/>
    <w:rsid w:val="00967B93"/>
    <w:rsid w:val="009B591F"/>
    <w:rsid w:val="009D3932"/>
    <w:rsid w:val="00A31B16"/>
    <w:rsid w:val="00AE68A8"/>
    <w:rsid w:val="00B6466C"/>
    <w:rsid w:val="00B76CDA"/>
    <w:rsid w:val="00C14078"/>
    <w:rsid w:val="00C63328"/>
    <w:rsid w:val="00C83A18"/>
    <w:rsid w:val="00CC1E8B"/>
    <w:rsid w:val="00CD2321"/>
    <w:rsid w:val="00CE1E3D"/>
    <w:rsid w:val="00D053FA"/>
    <w:rsid w:val="00D26515"/>
    <w:rsid w:val="00DB71CA"/>
    <w:rsid w:val="00E15AA2"/>
    <w:rsid w:val="00E2449C"/>
    <w:rsid w:val="00E26AED"/>
    <w:rsid w:val="00E56ED9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252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69A9EC"/>
  <w14:defaultImageDpi w14:val="96"/>
  <w15:docId w15:val="{513A2F84-E8D9-4590-903D-0CFFC530A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qFormat/>
    <w:rsid w:val="000510A1"/>
    <w:rPr>
      <w:rFonts w:ascii="Calibri" w:hAnsi="Calibri" w:cs="Calibri"/>
      <w:b/>
      <w:bCs/>
      <w:color w:val="666666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styleId="Wzmianka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styleId="Zwykatabela1">
    <w:name w:val="Plain Table 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2C567A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unhideWhenUsed/>
    <w:rsid w:val="000510A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Paragraph">
    <w:name w:val="Table Paragraph"/>
    <w:basedOn w:val="Normalny"/>
    <w:uiPriority w:val="1"/>
    <w:qFormat/>
    <w:rsid w:val="00DB71CA"/>
    <w:pPr>
      <w:widowControl w:val="0"/>
      <w:autoSpaceDE w:val="0"/>
      <w:autoSpaceDN w:val="0"/>
      <w:spacing w:after="0"/>
      <w:ind w:left="830"/>
    </w:pPr>
    <w:rPr>
      <w:rFonts w:ascii="Segoe UI Light" w:eastAsia="Segoe UI Light" w:hAnsi="Segoe UI Light" w:cs="Segoe U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ec\AppData\Local\Microsoft\Office\16.0\DTS\pl-PL%7b8B1FEE81-5CB8-4DC7-A93B-0BBC21353630%7d\%7b7135E5D6-0A1F-45AF-A948-41751AC20014%7dTFdc45fa24-34e2-42ce-8d76-517282db44b760f11186_win32-f0a8fb529684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0F51A10-6BA2-42A4-8743-F76E249D51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{7135E5D6-0A1F-45AF-A948-41751AC20014}TFdc45fa24-34e2-42ce-8d76-517282db44b760f11186_win32-f0a8fb529684</Template>
  <TotalTime>18</TotalTime>
  <Pages>2</Pages>
  <Words>446</Words>
  <Characters>2677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smieciowe9@outlook.com</cp:lastModifiedBy>
  <cp:revision>6</cp:revision>
  <cp:lastPrinted>2025-11-30T22:47:00Z</cp:lastPrinted>
  <dcterms:created xsi:type="dcterms:W3CDTF">2025-11-30T00:27:00Z</dcterms:created>
  <dcterms:modified xsi:type="dcterms:W3CDTF">2025-11-30T22:50:00Z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